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 KLM C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Sedláček, Kateřina Pytlíková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Martinů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Pytlíková, Stanislav Beňa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Polášek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Kudláček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Stanislav Beňa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Lucie Kučáková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Kateřina Pytlíková, Stanislav Beňa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Sedláček, 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Monika Anderová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Polášek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Sedláček, Kateřina Pytlíková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Bednář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 st., Roman Goldemund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 st., 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Kudláček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 st., Jiří Divila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Martinů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Beňa st., 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Červenka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Soňa Keprtová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Dendis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Heblák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Zapletal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Vyškov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Jelínek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Loko Č. Třebová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Bílovec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Stejskal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Ševčík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Luhačovice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Stanislav Kříž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Divila, Kateřina Pytlíková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Luhačovice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13:30</w:t>
      </w:r>
      <w:r>
        <w:tab/>
      </w:r>
      <w:r>
        <w:t>TJ Spartak Bílovec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Loko Č. Třebová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>KK Vyškov B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13:30</w:t>
      </w:r>
      <w:r>
        <w:tab/>
      </w:r>
      <w:r>
        <w:t>TJ Odry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TJ Spartak Bílovec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Luhačovice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>TJ Opava  - </w:t>
      </w:r>
      <w:r>
        <w:rPr>
          <w:color w:val="00B050"/>
        </w:rPr>
        <w:t>TJ Sokol Luhačovice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Spartak Bílovec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13:30</w:t>
      </w:r>
      <w:r>
        <w:tab/>
      </w:r>
      <w:r>
        <w:t>TJ Odry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13:30</w:t>
      </w:r>
      <w:r>
        <w:tab/>
      </w:r>
      <w:r>
        <w:t>TJ Spartak Bílovec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Loko Č. Třebová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KK Zábřeh B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B - </w:t>
      </w:r>
      <w:r>
        <w:rPr>
          <w:color w:val="00B050"/>
        </w:rPr>
        <w:t>KK Zábřeh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13:30</w:t>
      </w:r>
      <w:r>
        <w:tab/>
      </w:r>
      <w:r>
        <w:t>TJ Odry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13:30</w:t>
      </w:r>
      <w:r>
        <w:tab/>
      </w:r>
      <w:r>
        <w:t>TJ Spartak Bílovec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Loko Č. Třebová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>KK Vyškov B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TJ Spartak Bílovec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Sokol Bohumín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16:30</w:t>
      </w:r>
      <w:r>
        <w:tab/>
      </w:r>
      <w:r>
        <w:t>TJ Spartak Přerov B - </w:t>
      </w:r>
      <w:r>
        <w:rPr>
          <w:color w:val="00B050"/>
        </w:rPr>
        <w:t>TJ Sokol Bohumín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Spartak Bílovec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B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13:30</w:t>
      </w:r>
      <w:r>
        <w:tab/>
      </w:r>
      <w:r>
        <w:t>TJ Odry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13:30</w:t>
      </w:r>
      <w:r>
        <w:tab/>
      </w:r>
      <w:r>
        <w:t>TJ Spartak Bílovec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Sokol Přemyslovice </w:t>
      </w:r>
      <w:r>
        <w:t> - Loko Č. Třebová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Sokol Přemyslovice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Bílovec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KK Vyškov B - </w:t>
      </w:r>
      <w:r>
        <w:rPr>
          <w:color w:val="00B050"/>
        </w:rPr>
        <w:t>TJ Spartak Bílovec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Bílovec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13:30</w:t>
      </w:r>
      <w:r>
        <w:tab/>
      </w:r>
      <w:r>
        <w:t>TJ Odry - </w:t>
      </w:r>
      <w:r>
        <w:rPr>
          <w:color w:val="00B050"/>
        </w:rPr>
        <w:t>TJ Spartak Bílovec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Bílovec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Spartak Bílovec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Bílovec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Bílovec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Spartak Bílovec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Bílovec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Spartak Bílovec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Bílovec</w:t>
      </w:r>
      <w:r>
        <w:t> - Loko Č. Třebová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Bílovec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Spartak Bílovec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Bílovec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Spartak Bílovec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Bílovec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Spartak Bílovec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Bílovec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Spartak Bílovec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Spartak Bílovec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Spartak Bílovec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 - </w:t>
      </w:r>
      <w:r>
        <w:rPr>
          <w:color w:val="00B050"/>
        </w:rPr>
        <w:t>TJ Spartak Bílovec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Loko Č. Třebová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Loko Č. Třebová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Loko Č. Třebová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 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Loko Č. Třebová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Loko Č. Třebová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13:30</w:t>
      </w:r>
      <w:r>
        <w:tab/>
      </w:r>
      <w:r>
        <w:t>TJ Spartak Bílovec - </w:t>
      </w:r>
      <w:r>
        <w:rPr>
          <w:color w:val="00B050"/>
        </w:rPr>
        <w:t>Loko Č. Třebová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Loko Č. Třebová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Loko Č. Třebová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B - </w:t>
      </w:r>
      <w:r>
        <w:rPr>
          <w:color w:val="00B050"/>
        </w:rPr>
        <w:t>Loko Č. Třebová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13:30</w:t>
      </w:r>
      <w:r>
        <w:tab/>
      </w:r>
      <w:r>
        <w:t>TJ Odry - </w:t>
      </w:r>
      <w:r>
        <w:rPr>
          <w:color w:val="00B050"/>
        </w:rPr>
        <w:t>Loko Č. Třebová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Loko Č. Třebová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Loko Č. Třebová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11:00</w:t>
      </w:r>
      <w:r>
        <w:tab/>
      </w:r>
      <w:r>
        <w:t/>
      </w:r>
      <w:r>
        <w:rPr>
          <w:color w:val="00B050"/>
        </w:rPr>
        <w:t>Loko Č. Třebová </w:t>
      </w:r>
      <w:r>
        <w:t> - TJ Spartak Bílovec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>KK Vyškov B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13:30</w:t>
      </w:r>
      <w:r>
        <w:tab/>
      </w:r>
      <w:r>
        <w:t>TJ Odry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Spartak Bílovec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13:30</w:t>
      </w:r>
      <w:r>
        <w:tab/>
      </w:r>
      <w:r>
        <w:t>TJ Spartak Bílovec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Loko Č. Třebová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Přerov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Loko Č. Třebová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13:30</w:t>
      </w:r>
      <w:r>
        <w:tab/>
      </w:r>
      <w:r>
        <w:t>TJ Spartak Bílovec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Spartak Bílovec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B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13:30</w:t>
      </w:r>
      <w:r>
        <w:tab/>
      </w:r>
      <w:r>
        <w:t>TJ Odry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 B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Spartak Přerov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Spartak Přerov B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Vyškov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B</w:t>
      </w:r>
      <w:r>
        <w:t> - TJ Spartak Bílovec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B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B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13:30</w:t>
      </w:r>
      <w:r>
        <w:tab/>
      </w:r>
      <w:r>
        <w:t>TJ Odry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B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Vyškov B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B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13:30</w:t>
      </w:r>
      <w:r>
        <w:tab/>
      </w:r>
      <w:r>
        <w:t>TJ Spartak Bílovec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B</w:t>
      </w:r>
      <w:r>
        <w:t> - Loko Č. Třebová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B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B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B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Vyškov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Vyškov B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13:30</w:t>
      </w:r>
      <w:r>
        <w:tab/>
      </w:r>
      <w:r>
        <w:t>TJ Spartak Bílovec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Loko Č. Třebová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>KK Vyškov B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TJ Spartak Bílovec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Opava 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13:30</w:t>
      </w:r>
      <w:r>
        <w:tab/>
      </w:r>
      <w:r>
        <w:t>TJ Odry - </w:t>
      </w:r>
      <w:r>
        <w:rPr>
          <w:color w:val="00B050"/>
        </w:rPr>
        <w:t>TJ Opava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</w:t>
      </w:r>
      <w:r>
        <w:t> - TJ Spartak Bílovec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13:30</w:t>
      </w:r>
      <w:r>
        <w:tab/>
      </w:r>
      <w:r>
        <w:t>TJ Spartak Bílovec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</w:t>
      </w:r>
      <w:r>
        <w:t> - Loko Č. Třebová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B - </w:t>
      </w:r>
      <w:r>
        <w:rPr>
          <w:color w:val="00B050"/>
        </w:rPr>
        <w:t>TJ Odry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Odry</w:t>
      </w:r>
      <w:r>
        <w:t> - KK Jiskra Rýmařov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Jiskra Rýmařov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11:30</w:t>
      </w:r>
      <w:r>
        <w:tab/>
      </w:r>
      <w:r>
        <w:t>KK Zábřeh B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Spartak Přerov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13:30</w:t>
      </w:r>
      <w:r>
        <w:tab/>
      </w:r>
      <w:r>
        <w:t>TJ Sokol Bohumín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KK Vyškov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29.10.23</w:t>
      </w:r>
      <w:r>
        <w:tab/>
      </w:r>
      <w:r>
        <w:t>ne</w:t>
      </w:r>
      <w:r>
        <w:tab/>
      </w:r>
      <w:r>
        <w:t>10:00</w:t>
      </w:r>
      <w:r>
        <w:tab/>
      </w:r>
      <w:r>
        <w:t>TJ Sokol Luhačovice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14:30</w:t>
      </w:r>
      <w:r>
        <w:tab/>
      </w:r>
      <w:r>
        <w:t>Sokol Přemyslovice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Opava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13:30</w:t>
      </w:r>
      <w:r>
        <w:tab/>
      </w:r>
      <w:r>
        <w:t>TJ Spartak Bílovec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11:00</w:t>
      </w:r>
      <w:r>
        <w:tab/>
      </w:r>
      <w:r>
        <w:t>Loko Č. Třebová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Odry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Loko Č. Třebová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Sokol Luhačovice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KK Zábřeh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B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Sokol Bohumín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KK Vyškov B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Sokol Přemyslovice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TJ Opava 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</w:t>
      </w:r>
      <w:r>
        <w:t> - TJ Spartak Bílovec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13:30</w:t>
      </w:r>
      <w:r>
        <w:tab/>
      </w:r>
      <w:r>
        <w:t>TJ Odry - </w:t>
      </w:r>
      <w:r>
        <w:rPr>
          <w:color w:val="00B050"/>
        </w:rPr>
        <w:t>KK Jiskra Rýmařov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Luhačovice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Luhačovice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Sportcentrum Radostova, H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763 26 Luhačovice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Konečný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602 740 255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konecny354@gmail.com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Vlastimil Červenka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602 514 434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vlast.cervenka@volny.cz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Horňák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732 604 033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lukihornak@seznam.cz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Kohutek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722742929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akohutek@seznam.cz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Grulich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604542402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radek.grulich370@gmail.com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Bílovec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Opavská 271/4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743 01 Bílovec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Černý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605 780 159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jar2jar@email.cz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Fabík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702 926 140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tonanek3@seznam.cz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Loko Č. Třebová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Česká Třebová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Kozlovská 551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Sokol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702 072 242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jakub.falco@gmail.com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Wiedermannová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739 561 410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hanula6@seznam.cz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Heinisch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johny.heinisch@centrum.cz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Kohoutek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731682614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jirik.kohoutek@email.cz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Vyškov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Pevný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606 795 233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ppevny@seznam.cz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Blažek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777035035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chrobbak@gmail.cz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Chlevišťan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734837766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k.chlevistan@seznam.cz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Rýmařov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Stárek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735 271 107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ladislavstarek1@seznam.cz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