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OP Tábor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Mihál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Loko Tábor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Loko Tábor C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10.11.22</w:t>
      </w:r>
      <w:r>
        <w:tab/>
      </w:r>
      <w:r>
        <w:t>čt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24.11.22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06.12.22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>Loko Tábor D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07.03.23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Tábor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13.10.22</w:t>
      </w:r>
      <w:r>
        <w:tab/>
      </w:r>
      <w:r>
        <w:t>čt</w:t>
      </w:r>
      <w:r>
        <w:tab/>
      </w:r>
      <w:r>
        <w:t>17:30</w:t>
      </w:r>
      <w:r>
        <w:tab/>
      </w:r>
      <w:r>
        <w:t>Loko Tábor C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03.11.22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26.10.22</w:t>
      </w:r>
      <w:r>
        <w:tab/>
      </w:r>
      <w:r>
        <w:t>st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07.12.22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D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05.01.23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12.01.23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12.01.23</w:t>
      </w:r>
      <w:r>
        <w:tab/>
      </w:r>
      <w:r>
        <w:t>čt</w:t>
      </w:r>
      <w:r>
        <w:tab/>
      </w:r>
      <w:r>
        <w:t>20:00</w:t>
      </w:r>
      <w:r>
        <w:tab/>
      </w:r>
      <w:r>
        <w:t>So. Chotoviny D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31.01.23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Loko Tábor D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08.03.23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So. Chýnov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19.12.22</w:t>
      </w:r>
      <w:r>
        <w:tab/>
      </w:r>
      <w:r>
        <w:t>po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03.11.22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01.12.22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14.12.22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11.01.23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26.01.23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15.03.23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Sp. Soběslav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12.10.22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03.11.22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30.11.22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06.12.22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>Loko Tábor D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04.01.23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11.01.23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26.01.23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16.03.23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Hilton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06.10.22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19.12.22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18.10.22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23.11.22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15.12.22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05.01.23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17.01.23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25.01.23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16.03.23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So. Chotoviny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06.10.22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09.11.22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22.11.22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01.12.22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07.12.22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05.01.23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12.01.23</w:t>
      </w:r>
      <w:r>
        <w:tab/>
      </w:r>
      <w:r>
        <w:t>čt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So. Chotoviny D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14.02.23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08.03.23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Tábor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Ondřej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725514832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z.ondrej@tiscali.cz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Tábor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Monika Havrankova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731404035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monika.havrankova@centrum.cz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So. Chýnov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Chýnov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316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55 Chýnov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Hes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728456192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hestom@seznam.cz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736 604 956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maskova.bl@seznam.cz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Sp. Soběslav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401/2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392 01 Soběslav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Votrubová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733716888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votrubova.martina@seznam.cz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Chalaš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721 985 757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jchalas@cbox.cz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Maroušek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jarmilkylar@seznam.cz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So. Chotoviny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Lišková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722536346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nohejlovci@seznam.cz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