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Jindřichův Hradec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Pollak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Pollák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19.01.23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02.03.23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19.01.23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12.12.22</w:t>
      </w:r>
      <w:r>
        <w:tab/>
      </w:r>
      <w:r>
        <w:t>po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24.01.23</w:t>
      </w:r>
      <w:r>
        <w:tab/>
      </w:r>
      <w:r>
        <w:t>út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02.03.23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24.01.23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19.01.23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16.03.23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Lomnice n.L.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19.01.23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Lomnice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20.10.22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28.11.22</w:t>
      </w:r>
      <w:r>
        <w:tab/>
      </w:r>
      <w:r>
        <w:t>po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Lomnice n.L.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Lomnice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Lomnice n.L.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Vitoul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606 029 832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