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Tužil J.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Sokol Vracov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Orel Ivančice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KK Orel Ivančice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KK Orel Ivančice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KC Zlín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Ivančice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Ivančice</w:t>
      </w:r>
      <w:r>
        <w:t> - TJ Valašské Meziříčí</w:t>
      </w:r>
      <w:r>
        <w:tab/>
      </w:r>
      <w:r>
        <w:rPr>
          <w:sz w:val="14"/>
          <w:szCs w:val="14"/>
        </w:rPr>
        <w:t>KK Orel Ivančice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Ivančice</w:t>
      </w:r>
      <w:r>
        <w:t> - TJ Sokol Vracov</w:t>
      </w:r>
      <w:r>
        <w:tab/>
      </w:r>
      <w:r>
        <w:rPr>
          <w:sz w:val="14"/>
          <w:szCs w:val="14"/>
        </w:rPr>
        <w:t>KK Orel Ivančice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Ivančice</w:t>
      </w:r>
      <w:r>
        <w:t> - KC Zlín</w:t>
      </w:r>
      <w:r>
        <w:tab/>
      </w:r>
      <w:r>
        <w:rPr>
          <w:sz w:val="14"/>
          <w:szCs w:val="14"/>
        </w:rPr>
        <w:t>KK Orel Ivančice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Ivančice</w:t>
      </w:r>
      <w:r>
        <w:t> - TJ Centropen Dačice</w:t>
      </w:r>
      <w:r>
        <w:tab/>
      </w:r>
      <w:r>
        <w:rPr>
          <w:sz w:val="14"/>
          <w:szCs w:val="14"/>
        </w:rPr>
        <w:t>KK Orel Ivančice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Ivančice</w:t>
      </w:r>
      <w:r>
        <w:t> - TJ Třebíč</w:t>
      </w:r>
      <w:r>
        <w:tab/>
      </w:r>
      <w:r>
        <w:rPr>
          <w:sz w:val="14"/>
          <w:szCs w:val="14"/>
        </w:rPr>
        <w:t>KK Orel Ivančice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Třebíč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Centropen Dačice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KK Orel Ivančice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KK Orel Ivančice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Sokol Vracov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Valašské Meziříčí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KK Orel Ivančice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KK Orel Ivančice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KC Zlín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Sokol Vracov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KK Orel Ivančice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KK Orel Ivančice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KK Orel Ivančice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KK Orel Ivančice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KC Zlín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Centropen Dačice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Orel Ivančice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Třebíč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Vracov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Třebíč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KK Orel Ivančice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KK Orel Ivančice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Valašské Meziříčí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Centropen Dačice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Orel Ivančice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KC Zlín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Zajíc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602486105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zajicovi.dacice@seznam.cz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Ivančice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Orel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Chřestová 22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Bublák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605161108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xbublakm@seznam.cz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Zemek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605 142 378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frantisek.zemek@volny.cz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 Matějíčková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737623107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Dobeš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603545657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petr.do@volny.cz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Volek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607767125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volekmikin@sezanm.cz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604271238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