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Sedlnice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25.12.13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17.01.14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27.09.13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21.03.14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Dobroslavice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22.11.13</w:t>
      </w:r>
      <w:r>
        <w:tab/>
      </w:r>
      <w:r>
        <w:t>pá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07.03.14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21.03.14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25.04.14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Dobroslavice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13.09.13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25.12.13</w:t>
      </w:r>
      <w:r>
        <w:tab/>
      </w:r>
      <w:r>
        <w:t>st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21.02.14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04.04.14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11.10.13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13:00</w:t>
      </w:r>
      <w:r>
        <w:tab/>
      </w:r>
      <w:r>
        <w:t>TJ Nový Jičín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25.04.14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24.01.14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14.03.14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11.04.14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25.04.14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10.01.14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14.02.14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04.04.14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04.10.13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24.01.14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07.02.14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25.04.14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Frenštát p.R.˝A˝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01.11.13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Frenštát p.R.˝A˝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24.01.14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07.03.14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14.03.14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15.11.13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24.01.14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10:00</w:t>
      </w:r>
      <w:r>
        <w:tab/>
      </w:r>
      <w:r>
        <w:t>TJ Frenštát p.R.˝A˝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14.02.14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28.03.14</w:t>
      </w:r>
      <w:r>
        <w:tab/>
      </w:r>
      <w:r>
        <w:t>pá</w:t>
      </w:r>
      <w:r>
        <w:tab/>
      </w:r>
      <w:r>
        <w:t>16:30</w:t>
      </w:r>
      <w:r>
        <w:tab/>
      </w:r>
      <w:r>
        <w:t>TJ Sokol Dobroslavice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 Janyšková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721 641 524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renata.janyskova@centrum.cz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Alfréd Hermann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603 884 598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fredyher@seznam.cz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Frenštát p.R.˝A˝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Frenštát pod Radhoštěm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Střelniční 837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744 01 Frenštát pod Radhoštěm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Hedvíček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hedva.pavel@seznam.cz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 Kuběna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605 337 724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petr_kubena@centrum.cz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