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Náchod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Tesla Pardubice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09.11.22</w:t>
      </w:r>
      <w:r>
        <w:tab/>
      </w:r>
      <w:r>
        <w:t>st</w:t>
      </w:r>
      <w:r>
        <w:tab/>
      </w:r>
      <w:r>
        <w:t>17:30</w:t>
      </w:r>
      <w:r>
        <w:tab/>
      </w:r>
      <w:r>
        <w:t>TJ Lokomotiva Č. Třebová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KK V. Mýto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Hylváty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Náchod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Trutnov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Náchod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SKK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Hylváty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Hylváty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Hylváty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15.11.22</w:t>
      </w:r>
      <w:r>
        <w:tab/>
      </w:r>
      <w:r>
        <w:t>út</w:t>
      </w:r>
      <w:r>
        <w:tab/>
      </w:r>
      <w:r>
        <w:t>16:30</w:t>
      </w:r>
      <w:r>
        <w:tab/>
      </w:r>
      <w:r>
        <w:t>TJ Lokomotiva Trutnov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Hylváty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Hylváty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>KK V. Mýto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22.02.23</w:t>
      </w:r>
      <w:r>
        <w:tab/>
      </w:r>
      <w:r>
        <w:t>st</w:t>
      </w:r>
      <w:r>
        <w:tab/>
      </w:r>
      <w:r>
        <w:t>16:30</w:t>
      </w:r>
      <w:r>
        <w:tab/>
      </w:r>
      <w:r>
        <w:t>TJ Tesla Pardubice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Jiskra Hylváty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Č. Třebová A - </w:t>
      </w:r>
      <w:r>
        <w:rPr>
          <w:color w:val="00B050"/>
        </w:rPr>
        <w:t>TJ Jiskra 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Tesla Pardubice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Tesla Pardubice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Hylváty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Tesla Pardubice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Tesla Pardubice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Č. Třebová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Tesla Pardubice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31.12.23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22.02.23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>KK V. Mýto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21.03.23</w:t>
      </w:r>
      <w:r>
        <w:tab/>
      </w:r>
      <w:r>
        <w:t>út</w:t>
      </w:r>
      <w:r>
        <w:tab/>
      </w:r>
      <w:r>
        <w:t>15:00</w:t>
      </w:r>
      <w:r>
        <w:tab/>
      </w:r>
      <w:r>
        <w:t>TJ Lokomotiva Trutnov A - </w:t>
      </w:r>
      <w:r>
        <w:rPr>
          <w:color w:val="00B050"/>
        </w:rPr>
        <w:t>TJ Tesla Pardubice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Tesla Pardubice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17.11.22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Trutnov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Trutnov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15.11.22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Lokomotiva Trutnov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>TJ Tesla Pardubice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Trutnov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Č. Třebová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Trutnov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Trutnov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14:00</w:t>
      </w:r>
      <w:r>
        <w:tab/>
      </w:r>
      <w:r>
        <w:t>TJ Jiskra Hylváty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21.03.23</w:t>
      </w:r>
      <w:r>
        <w:tab/>
      </w:r>
      <w:r>
        <w:t>út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KK V. Mýto A - </w:t>
      </w:r>
      <w:r>
        <w:rPr>
          <w:color w:val="00B050"/>
        </w:rPr>
        <w:t>TJ Lokomotiva 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Třebová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17.11.22</w:t>
      </w:r>
      <w:r>
        <w:tab/>
      </w:r>
      <w:r>
        <w:t>čt</w:t>
      </w:r>
      <w:r>
        <w:tab/>
      </w:r>
      <w:r>
        <w:t>09:00</w:t>
      </w:r>
      <w:r>
        <w:tab/>
      </w:r>
      <w:r>
        <w:t>TJ Lokomotiva Trutnov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KK V. Mýto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Č. Třebová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Lokomotiva Č. Třebová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Hylváty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Č. Třebová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Č. Třebová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Č. Třebová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Č. Třebová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22.03.23</w:t>
      </w:r>
      <w:r>
        <w:tab/>
      </w:r>
      <w:r>
        <w:t>st</w:t>
      </w:r>
      <w:r>
        <w:tab/>
      </w:r>
      <w:r>
        <w:t>16:00</w:t>
      </w:r>
      <w:r>
        <w:tab/>
      </w:r>
      <w:r>
        <w:t>SKK Náchod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Č. Třebová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TJ Tesla Pardubice A - </w:t>
      </w:r>
      <w:r>
        <w:rPr>
          <w:color w:val="00B050"/>
        </w:rPr>
        <w:t>TJ Lokomotiva 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TJ Tesla Pardubice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Č. Třebová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KK V. Mýto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Svitavy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27.11.22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Trutnov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KK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Svitavy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>TJ Jiskra Hylváty A - </w:t>
      </w:r>
      <w:r>
        <w:rPr>
          <w:color w:val="00B050"/>
        </w:rPr>
        <w:t>KK 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V. Mýto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SKK Náchod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V. Mýto A</w:t>
      </w:r>
      <w:r>
        <w:t> - TJ Lokomotiva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Hylváty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V. Mýto A</w:t>
      </w:r>
      <w:r>
        <w:t> - KK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>TJ Tesla Pardubice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V. Mýto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Trutnov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V. Mýto A</w:t>
      </w:r>
      <w:r>
        <w:t> - SKK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Č. Třebová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V. Mýto A</w:t>
      </w:r>
      <w:r>
        <w:t> - TJ Jiskra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KK Svitavy A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V. Mýto A</w:t>
      </w:r>
      <w:r>
        <w:t> - TJ Tesla Pardubice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V. Mýto A</w:t>
      </w:r>
      <w:r>
        <w:t> - TJ Lokomotiva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Nováková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731583644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Třebová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739456513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V. Mýto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Ledajaks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602107713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josef.ledajaks@seznam.cz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