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vexdoucí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Kuděj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Družstvo 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Slavia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VSK ČVUT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21.12.22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Sokol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Dopravní podniky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ZENTIVA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Rapid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19:00</w:t>
      </w:r>
      <w:r>
        <w:tab/>
      </w:r>
      <w:r>
        <w:t>KK Dopravní podniky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Žižkov Praha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VSK ČVUT Praha B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Praha C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19:00</w:t>
      </w:r>
      <w:r>
        <w:tab/>
      </w:r>
      <w:r>
        <w:t>SK Žižkov Praha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13.12.22</w:t>
      </w:r>
      <w:r>
        <w:tab/>
      </w:r>
      <w:r>
        <w:t>út</w:t>
      </w:r>
      <w:r>
        <w:tab/>
      </w:r>
      <w:r>
        <w:t>18:00</w:t>
      </w:r>
      <w:r>
        <w:tab/>
      </w:r>
      <w:r>
        <w:t>SK Uhelné sklady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Sokol Rudná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VSK ČVUT Praha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Rapid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Slavia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Astra Zahradní Město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Velké Popovice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C</w:t>
      </w:r>
      <w:r>
        <w:t> - SK Uhelné sklady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AC Sparta Praha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Velké Popovice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Slavia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Uhelné sklady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Radlice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Rudná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Radlice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Praha-Vršovice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Dopravní podniky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Rapid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>AC Sparta Praha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Sokol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Slavia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Žižkov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ZENTIVA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VSK ČVUT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Žižkov Praha D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VSK ČVUT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AC Sparta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Uhelné sklady D</w:t>
      </w:r>
      <w:r>
        <w:t> - TJ Radlice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Astra Zahradní Město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Sokol Kobylisy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Dopravní podniky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ZENTIVA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Rudná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Rapid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TJ Radlice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Praha-Vršovice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Rudná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Rapid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AC Sparta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Radlice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Astra Zahradní Město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Turnsky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605 707 537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tomas.turnsky@seznam.cz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Kratochvil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734253322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jan.krato@centrum.cz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