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Mistrovství Prahy 4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Ujhelyi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Družstvo všichny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kveta pytlikova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Kalina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Květa Pytlíková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Ujhelyi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Kalina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Machulka Luboš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17:03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Ujhelyi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Ujhelyi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Všichny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Ujhelyi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Pytlíková Květa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Ujhelyi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Ujhelyi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Ujhelyi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Pytlíková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Ujhelyi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Ivana Bartoníčková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všichny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všichni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všichni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Adámková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Všichny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Ujhelyi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Adamcová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Sokol Praha-Vršovice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TJ Sokol Rudná E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23.11.22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SC Olympia Radotín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21.09.22</w:t>
      </w:r>
      <w:r>
        <w:tab/>
      </w:r>
      <w:r>
        <w:t>st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SK Rapid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13.10.22</w:t>
      </w:r>
      <w:r>
        <w:tab/>
      </w:r>
      <w:r>
        <w:t>čt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Praha-Vršovice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20.10.22</w:t>
      </w:r>
      <w:r>
        <w:tab/>
      </w:r>
      <w:r>
        <w:t>čt</w:t>
      </w:r>
      <w:r>
        <w:tab/>
      </w:r>
      <w:r>
        <w:t>17:03</w:t>
      </w:r>
      <w:r>
        <w:tab/>
      </w:r>
      <w:r>
        <w:t>SK Žižkov Praha E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TJ Sokol Rudná E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01.11.22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09.11.22</w:t>
      </w:r>
      <w:r>
        <w:tab/>
      </w:r>
      <w:r>
        <w:t>st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SK Rapid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24.11.22</w:t>
      </w:r>
      <w:r>
        <w:tab/>
      </w:r>
      <w:r>
        <w:t>čt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Praha-Vršovice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08.12.22</w:t>
      </w:r>
      <w:r>
        <w:tab/>
      </w:r>
      <w:r>
        <w:t>čt</w:t>
      </w:r>
      <w:r>
        <w:tab/>
      </w:r>
      <w:r>
        <w:t>17:30</w:t>
      </w:r>
      <w:r>
        <w:tab/>
      </w:r>
      <w:r>
        <w:t>SK Žižkov Praha E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19.01.23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E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31.01.23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SK Meteor Praha E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13.02.23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SC Olympia Radotín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Praha-Vršovice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SK Žižkov Praha E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16.03.23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E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SC Olympia Radotín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SK Meteor Praha E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03.04.23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SC Olympia Radotín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19.04.23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SK Žižkov Praha E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Meteor Praha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Meteor Praha 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15.09.22</w:t>
      </w:r>
      <w:r>
        <w:tab/>
      </w:r>
      <w:r>
        <w:t>čt</w:t>
      </w:r>
      <w:r>
        <w:tab/>
      </w:r>
      <w:r>
        <w:t>17:30</w:t>
      </w:r>
      <w:r>
        <w:tab/>
      </w:r>
      <w:r>
        <w:t>SK Žižkov Praha E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TJ Sokol Praha-Vršovice D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27.10.22</w:t>
      </w:r>
      <w:r>
        <w:tab/>
      </w:r>
      <w:r>
        <w:t>čt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TJ Sokol Rudná E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12.10.22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SK Rapid Praha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20.10.22</w:t>
      </w:r>
      <w:r>
        <w:tab/>
      </w:r>
      <w:r>
        <w:t>čt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Meteor Praha 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03.11.22</w:t>
      </w:r>
      <w:r>
        <w:tab/>
      </w:r>
      <w:r>
        <w:t>čt</w:t>
      </w:r>
      <w:r>
        <w:tab/>
      </w:r>
      <w:r>
        <w:t>17:30</w:t>
      </w:r>
      <w:r>
        <w:tab/>
      </w:r>
      <w:r>
        <w:t>SK Žižkov Praha E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09.11.22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TJ Sokol Praha-Vršovice D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15.11.22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TJ Sokol Rudná E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30.11.22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SK Rapid Praha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08.12.22</w:t>
      </w:r>
      <w:r>
        <w:tab/>
      </w:r>
      <w:r>
        <w:t>čt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Meteor Praha 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SK Žižkov Praha E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08.02.23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SC Olympia Radotín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23.02.23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E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27.02.23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SC Olympia Radotín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Meteor Praha 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SK Žižkov Praha E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28.03.23</w:t>
      </w:r>
      <w:r>
        <w:tab/>
      </w:r>
      <w:r>
        <w:t>út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SC Olympia Radotín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03.04.23</w:t>
      </w:r>
      <w:r>
        <w:tab/>
      </w:r>
      <w:r>
        <w:t>po</w:t>
      </w:r>
      <w:r>
        <w:tab/>
      </w:r>
      <w:r>
        <w:t>17:30</w:t>
      </w:r>
      <w:r>
        <w:tab/>
      </w:r>
      <w:r>
        <w:t>TJ Sokol Rudná E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17.04.23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26.04.23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SC Olympia Radotín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Rapid Praha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05.09.22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SC Olympia Radotín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Rapid Praha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19.09.22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SK Žižkov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04.10.22</w:t>
      </w:r>
      <w:r>
        <w:tab/>
      </w:r>
      <w:r>
        <w:t>út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03.10.22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 Rapid Praha B</w:t>
      </w:r>
      <w:r>
        <w:t> - SC Olympia Radotín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12.10.22</w:t>
      </w:r>
      <w:r>
        <w:tab/>
      </w:r>
      <w:r>
        <w:t>st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17.10.22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TJ Sokol Rudná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24.10.22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SC Olympia Radotín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Rapid Praha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07.11.22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SK Žižkov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15.11.22</w:t>
      </w:r>
      <w:r>
        <w:tab/>
      </w:r>
      <w:r>
        <w:t>út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21.11.22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SC Olympia Radotín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30.11.22</w:t>
      </w:r>
      <w:r>
        <w:tab/>
      </w:r>
      <w:r>
        <w:t>st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05.12.22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TJ Sokol Rudná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19.01.23</w:t>
      </w:r>
      <w:r>
        <w:tab/>
      </w:r>
      <w:r>
        <w:t>čt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Rapid Praha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09.02.23</w:t>
      </w:r>
      <w:r>
        <w:tab/>
      </w:r>
      <w:r>
        <w:t>čt</w:t>
      </w:r>
      <w:r>
        <w:tab/>
      </w:r>
      <w:r>
        <w:t>17:30</w:t>
      </w:r>
      <w:r>
        <w:tab/>
      </w:r>
      <w:r>
        <w:t>SK Žižkov Praha E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13.02.23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TJ Sokol Praha-Vršovice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21.02.23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27.02.23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SK Meteor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13.03.23</w:t>
      </w:r>
      <w:r>
        <w:tab/>
      </w:r>
      <w:r>
        <w:t>po</w:t>
      </w:r>
      <w:r>
        <w:tab/>
      </w:r>
      <w:r>
        <w:t>17:30</w:t>
      </w:r>
      <w:r>
        <w:tab/>
      </w:r>
      <w:r>
        <w:t>TJ Sokol Rudná E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16.03.23</w:t>
      </w:r>
      <w:r>
        <w:tab/>
      </w:r>
      <w:r>
        <w:t>čt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Rapid Praha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30.03.23</w:t>
      </w:r>
      <w:r>
        <w:tab/>
      </w:r>
      <w:r>
        <w:t>čt</w:t>
      </w:r>
      <w:r>
        <w:tab/>
      </w:r>
      <w:r>
        <w:t>17:30</w:t>
      </w:r>
      <w:r>
        <w:tab/>
      </w:r>
      <w:r>
        <w:t>SK Žižkov Praha E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03.04.23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TJ Sokol Praha-Vršovice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11.04.23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17.04.23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SK Meteor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26.01.23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E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SC Olympia Radotín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05.09.22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14.11.22</w:t>
      </w:r>
      <w:r>
        <w:tab/>
      </w:r>
      <w:r>
        <w:t>po</w:t>
      </w:r>
      <w:r>
        <w:tab/>
      </w:r>
      <w:r>
        <w:t>17:30</w:t>
      </w:r>
      <w:r>
        <w:tab/>
      </w:r>
      <w:r>
        <w:t>TJ Sokol Rudná E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SC Olympia Radotín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29.09.22</w:t>
      </w:r>
      <w:r>
        <w:tab/>
      </w:r>
      <w:r>
        <w:t>čt</w:t>
      </w:r>
      <w:r>
        <w:tab/>
      </w:r>
      <w:r>
        <w:t>17:30</w:t>
      </w:r>
      <w:r>
        <w:tab/>
      </w:r>
      <w:r>
        <w:t>SK Žižkov Praha E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TJ Sokol Praha-Vršovice D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11.10.22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SK Meteor Praha E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24.10.22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03.11.22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E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SC Olympia Radotín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12.12.22</w:t>
      </w:r>
      <w:r>
        <w:tab/>
      </w:r>
      <w:r>
        <w:t>po</w:t>
      </w:r>
      <w:r>
        <w:tab/>
      </w:r>
      <w:r>
        <w:t>17:00</w:t>
      </w:r>
      <w:r>
        <w:tab/>
      </w:r>
      <w:r>
        <w:t>SK Žižkov Praha E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24.11.22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TJ Sokol Praha-Vršovice D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29.11.22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08.12.22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SK Meteor Praha E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SK Rapid Praha B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TJ Sokol Rudná E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SC Olympia Radotín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SK Žižkov Praha E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22.02.23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SC Olympia Radotín C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SK Rapid Praha B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TJ Sokol Rudná E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SC Olympia Radotín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SK Žižkov Praha E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11.04.23</w:t>
      </w:r>
      <w:r>
        <w:tab/>
      </w:r>
      <w:r>
        <w:t>út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20.04.23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SC Olympia Radotín C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26.04.23</w:t>
      </w:r>
      <w:r>
        <w:tab/>
      </w:r>
      <w:r>
        <w:t>st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SC Olympia Radotín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06.09.22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SK Žižkov Praha E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23.11.22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20.09.22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TJ Sokol Rudná E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27.10.22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SK Meteor Praha E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03.10.22</w:t>
      </w:r>
      <w:r>
        <w:tab/>
      </w:r>
      <w:r>
        <w:t>po</w:t>
      </w:r>
      <w:r>
        <w:tab/>
      </w:r>
      <w:r>
        <w:t>19:00</w:t>
      </w:r>
      <w:r>
        <w:tab/>
      </w:r>
      <w:r>
        <w:t>SK Rapid Praha B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11.10.22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SC Olympia Radotín B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SC Olympia Radotín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25.10.22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SK Žižkov Praha E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01.11.22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TJ Sokol Praha-Vršovice D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08.11.22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TJ Sokol Rudná E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15.11.22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SK Meteor Praha E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21.11.22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29.11.22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SC Olympia Radotín B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SC Olympia Radotín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19.01.23</w:t>
      </w:r>
      <w:r>
        <w:tab/>
      </w:r>
      <w:r>
        <w:t>čt</w:t>
      </w:r>
      <w:r>
        <w:tab/>
      </w:r>
      <w:r>
        <w:t>17:30</w:t>
      </w:r>
      <w:r>
        <w:tab/>
      </w:r>
      <w:r>
        <w:t>SK Žižkov Praha E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31.01.23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TJ Sokol Praha-Vršovice D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13.02.23</w:t>
      </w:r>
      <w:r>
        <w:tab/>
      </w:r>
      <w:r>
        <w:t>po</w:t>
      </w:r>
      <w:r>
        <w:tab/>
      </w:r>
      <w:r>
        <w:t>17:30</w:t>
      </w:r>
      <w:r>
        <w:tab/>
      </w:r>
      <w:r>
        <w:t>TJ Sokol Rudná E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15.02.23</w:t>
      </w:r>
      <w:r>
        <w:tab/>
      </w:r>
      <w:r>
        <w:t>st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21.02.23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SK Rapid Praha B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02.03.23</w:t>
      </w:r>
      <w:r>
        <w:tab/>
      </w:r>
      <w:r>
        <w:t>čt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SC Olympia Radotín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20.03.23</w:t>
      </w:r>
      <w:r>
        <w:tab/>
      </w:r>
      <w:r>
        <w:t>po</w:t>
      </w:r>
      <w:r>
        <w:tab/>
      </w:r>
      <w:r>
        <w:t>19:30</w:t>
      </w:r>
      <w:r>
        <w:tab/>
      </w:r>
      <w:r>
        <w:t>SK Žižkov Praha E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22.03.23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30.03.23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E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05.04.23</w:t>
      </w:r>
      <w:r>
        <w:tab/>
      </w:r>
      <w:r>
        <w:t>st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11.04.23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SK Rapid Praha B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20.04.23</w:t>
      </w:r>
      <w:r>
        <w:tab/>
      </w:r>
      <w:r>
        <w:t>čt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SC Olympia Radotín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Žižkov Praha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06.09.22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SK Žižkov Praha E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Žižkov Praha E</w:t>
      </w:r>
      <w:r>
        <w:t> - SK Meteor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19.09.22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SK Žižkov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Žižkov Praha E</w:t>
      </w:r>
      <w:r>
        <w:t> - SC Olympia Radotín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Žižkov Praha 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13.10.22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E - </w:t>
      </w:r>
      <w:r>
        <w:rPr>
          <w:color w:val="00B050"/>
        </w:rPr>
        <w:t>SK Žižkov Praha E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20.10.22</w:t>
      </w:r>
      <w:r>
        <w:tab/>
      </w:r>
      <w:r>
        <w:t>čt</w:t>
      </w:r>
      <w:r>
        <w:tab/>
      </w:r>
      <w:r>
        <w:t>17:03</w:t>
      </w:r>
      <w:r>
        <w:tab/>
      </w:r>
      <w:r>
        <w:t/>
      </w:r>
      <w:r>
        <w:rPr>
          <w:color w:val="00B050"/>
        </w:rPr>
        <w:t>SK Žižkov Praha E</w:t>
      </w:r>
      <w:r>
        <w:t> - TJ Sokol Praha-Vršovice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25.10.22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SK Žižkov Praha E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Žižkov Praha E</w:t>
      </w:r>
      <w:r>
        <w:t> - SK Meteor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07.11.22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SK Žižkov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12.12.22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E</w:t>
      </w:r>
      <w:r>
        <w:t> - SC Olympia Radotín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Žižkov Praha 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01.12.22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E - </w:t>
      </w:r>
      <w:r>
        <w:rPr>
          <w:color w:val="00B050"/>
        </w:rPr>
        <w:t>SK Žižkov Praha E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08.12.22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Žižkov Praha E</w:t>
      </w:r>
      <w:r>
        <w:t> - TJ Sokol Praha-Vršovice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Žižkov Praha E</w:t>
      </w:r>
      <w:r>
        <w:t> - SC Olympia Radotín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01.02.23</w:t>
      </w:r>
      <w:r>
        <w:tab/>
      </w:r>
      <w:r>
        <w:t>st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SK Žižkov Praha E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Žižkov Praha E</w:t>
      </w:r>
      <w:r>
        <w:t> - SK Rapid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16.02.23</w:t>
      </w:r>
      <w:r>
        <w:tab/>
      </w:r>
      <w:r>
        <w:t>čt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SK Žižkov Praha E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Žižkov Praha 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Žižkov Praha E</w:t>
      </w:r>
      <w:r>
        <w:t> - TJ Sokol Rudná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08.03.23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SK Žižkov Praha E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20.03.23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Praha E</w:t>
      </w:r>
      <w:r>
        <w:t> - SC Olympia Radotín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22.03.23</w:t>
      </w:r>
      <w:r>
        <w:tab/>
      </w:r>
      <w:r>
        <w:t>st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SK Žižkov Praha E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Žižkov Praha E</w:t>
      </w:r>
      <w:r>
        <w:t> - SK Rapid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06.04.23</w:t>
      </w:r>
      <w:r>
        <w:tab/>
      </w:r>
      <w:r>
        <w:t>čt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SK Žižkov Praha E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Žižkov Praha 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19.04.23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SK Žižkov Praha E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27.04.23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E</w:t>
      </w:r>
      <w:r>
        <w:t> - TJ Sokol Rudná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Rudná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07.09.22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14.11.22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E</w:t>
      </w:r>
      <w:r>
        <w:t> - SC Olympia Radotín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20.09.22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Rudná 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05.10.22</w:t>
      </w:r>
      <w:r>
        <w:tab/>
      </w:r>
      <w:r>
        <w:t>st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E</w:t>
      </w:r>
      <w:r>
        <w:t> - SK Žižkov Praha E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17.10.22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26.10.22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E</w:t>
      </w:r>
      <w:r>
        <w:t> - SC Olympia Radotín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08.11.22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Rudná 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23.11.22</w:t>
      </w:r>
      <w:r>
        <w:tab/>
      </w:r>
      <w:r>
        <w:t>st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E</w:t>
      </w:r>
      <w:r>
        <w:t> - SK Žižkov Praha E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05.12.22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E</w:t>
      </w:r>
      <w:r>
        <w:t> - TJ Sokol Praha-Vršovice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02.02.23</w:t>
      </w:r>
      <w:r>
        <w:tab/>
      </w:r>
      <w:r>
        <w:t>čt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13.02.23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E</w:t>
      </w:r>
      <w:r>
        <w:t> - SC Olympia Radotín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Rudná 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E</w:t>
      </w:r>
      <w:r>
        <w:t> - SK Meteor Praha E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02.03.23</w:t>
      </w:r>
      <w:r>
        <w:tab/>
      </w:r>
      <w:r>
        <w:t>čt</w:t>
      </w:r>
      <w:r>
        <w:tab/>
      </w:r>
      <w:r>
        <w:t>17:30</w:t>
      </w:r>
      <w:r>
        <w:tab/>
      </w:r>
      <w:r>
        <w:t>SK Žižkov Praha E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13.03.23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E</w:t>
      </w:r>
      <w:r>
        <w:t> - SK Rapid Praha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E</w:t>
      </w:r>
      <w:r>
        <w:t> - TJ Sokol Praha-Vršovice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23.03.23</w:t>
      </w:r>
      <w:r>
        <w:tab/>
      </w:r>
      <w:r>
        <w:t>čt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E</w:t>
      </w:r>
      <w:r>
        <w:t> - SC Olympia Radotín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Rudná 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03.04.23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E</w:t>
      </w:r>
      <w:r>
        <w:t> - SK Meteor Praha E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26.01.23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E</w:t>
      </w:r>
      <w:r>
        <w:t> - SK Rapid Praha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27.04.23</w:t>
      </w:r>
      <w:r>
        <w:tab/>
      </w:r>
      <w:r>
        <w:t>čt</w:t>
      </w:r>
      <w:r>
        <w:tab/>
      </w:r>
      <w:r>
        <w:t>17:00</w:t>
      </w:r>
      <w:r>
        <w:tab/>
      </w:r>
      <w:r>
        <w:t>SK Žižkov Praha E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Praha-Vršovice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101 20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Květa Pytlíková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607726131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kveta.pytlikova@seznam.cz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Jabůrek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602428227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jirikovo@centrum.cz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Meteor Praha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Meteor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Meteoru 29/37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180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Zuzana Edlmannová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605152468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EdlmnnovaZ@seznam.cz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Zahrádka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602 884 670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ladislav.zahradka@seznam.cz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Rapid Praha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Eder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pavel.eder@seznam.cz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SC Olympia Radotín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Radotín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Ke Žděři 1111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153 00 Praha 5-Radotín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Šimek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608 829 229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pavelsimek@centrum.cz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Asimus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603 837 622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asimus@seznam.cz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SC Olympia Radotín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Radotín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Ke Žděři 1111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153 00 Praha 5-Radotín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Kalina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602 355 573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honza@kalic.cz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Asimus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603 837 622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asimus@seznam.cz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Praha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Katz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721 143 183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katz.p@seznam.cz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Rudná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Rudná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Karlovotýnská - areál fot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252 19 Rudná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Machulka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723366009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machulk@seznam.cz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Machulka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728 306 522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machulkar@seznam.cz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