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Doležal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Kamil Ondroušek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Pavlů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Večeřa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Rak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Pavlů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Rak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31.12.22</w:t>
      </w:r>
      <w:r>
        <w:tab/>
      </w:r>
      <w:r>
        <w:t>so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29.03.23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26.01.23</w:t>
      </w:r>
      <w:r>
        <w:tab/>
      </w:r>
      <w:r>
        <w:t>čt</w:t>
      </w:r>
      <w:r>
        <w:tab/>
      </w:r>
      <w:r>
        <w:t>16:00</w:t>
      </w:r>
      <w:r>
        <w:tab/>
      </w:r>
      <w:r>
        <w:t>SOS Židenice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SOS Židenice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13.09.22</w:t>
      </w:r>
      <w:r>
        <w:tab/>
      </w:r>
      <w:r>
        <w:t>út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26.01.23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SOS Židenice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Ivančice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Veverky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21.09.22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16.12.22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01.03.23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Boskovice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SOS Židenice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Majerová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602 405 494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iva.maj@seznam.cz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Hoffmann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775 561 653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hoffa5@seznam.cz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Kopal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606 713 554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okopal19@seznam.cz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Ivančice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Orel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Chřestová 22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Bublák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605 161 108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xbublakm@seznam.cz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Zemek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605 142 378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frantisek.zemek@volny.cz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Večeřa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602 505 100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vecerapetr276@seznam.cz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