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Cizler Jakub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Urubek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Nejedlík, Pavel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13:00</w:t>
      </w:r>
      <w:r>
        <w:tab/>
      </w:r>
      <w:r>
        <w:t>TJ Sokol Šanov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27.11.22</w:t>
      </w:r>
      <w:r>
        <w:tab/>
      </w:r>
      <w:r>
        <w:t>ne</w:t>
      </w:r>
      <w:r>
        <w:tab/>
      </w:r>
      <w:r>
        <w:t>11:00</w:t>
      </w:r>
      <w:r>
        <w:tab/>
      </w:r>
      <w:r>
        <w:t>SKK Dubňany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15.03.23</w:t>
      </w:r>
      <w:r>
        <w:tab/>
      </w:r>
      <w:r>
        <w:t>st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Sokol Litenčice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22.11.22</w:t>
      </w:r>
      <w:r>
        <w:tab/>
      </w:r>
      <w:r>
        <w:t>út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Čejkovice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21.02.23</w:t>
      </w:r>
      <w:r>
        <w:tab/>
      </w:r>
      <w:r>
        <w:t>út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27.11.22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Dubňany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Šanov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Vážany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Jelínek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603 883 075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jelinekfra@seznam.cz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Kristová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724 157 203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kristovaalena@seznam.cz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ml. Svozil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Sokol Litenčice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Litenčice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Litenčice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768 13 Litenčice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Čejkovice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Čejkovice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Novosády 804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15 Čejkovice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Hlinecký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608 198 895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kuzelky-cejkovice@seznam.cz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Komosný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776 596 569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simier.rowdies@seznam.cz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602 240 639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Holešinský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776 728 536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succubus@email.cz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Zálešáková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774 363 368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sara.zalesakova@seznam.cz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702 498 395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cech.ladik@seznam.cz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Kratochvíla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606 752 341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Kratochvíla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723524219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kratonda@seznam.cz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Klimentík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603 329 379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Vážany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