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 nemoc omluven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Kyrianová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Hendl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Hendl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Hendl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Hendl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Formánková Sabina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Hendl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Hendl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Hendl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Hendl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Koubský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Sabina Formánková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Hendl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Hendl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Koubský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Rokycany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13:00</w:t>
      </w:r>
      <w:r>
        <w:tab/>
      </w:r>
      <w:r>
        <w:t>Kuželky Holýšov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>SK Škoda VS Plzeň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Duchcov B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>TJ Teplice Letná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Ústí n. L.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Příbram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09:30</w:t>
      </w:r>
      <w:r>
        <w:tab/>
      </w:r>
      <w:r>
        <w:t>SKK Rokycany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Duchcov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Ústí n. L.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13:00</w:t>
      </w:r>
      <w:r>
        <w:tab/>
      </w:r>
      <w:r>
        <w:t>Kuželky Holýšov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Jiskra Hazlov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13:00</w:t>
      </w:r>
      <w:r>
        <w:tab/>
      </w:r>
      <w:r>
        <w:t>Kuželky Holýšov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Duchcov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Ústí n. L.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Duchcov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Duchcov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Duchcov B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Duchcov B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Duchcov B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Duchcov B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11:00</w:t>
      </w:r>
      <w:r>
        <w:tab/>
      </w:r>
      <w:r>
        <w:t>TJ Lokomotiva Ústí n. L. 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Duchcov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Duchcov B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Duchcov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Duchcov B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13:00</w:t>
      </w:r>
      <w:r>
        <w:tab/>
      </w:r>
      <w:r>
        <w:t>Kuželky Holýšov - </w:t>
      </w:r>
      <w:r>
        <w:rPr>
          <w:color w:val="00B050"/>
        </w:rPr>
        <w:t>TJ Sokol Duchcov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Duchcov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CB Dobřany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29.09.22</w:t>
      </w:r>
      <w:r>
        <w:tab/>
      </w:r>
      <w:r>
        <w:t>čt</w:t>
      </w:r>
      <w:r>
        <w:tab/>
      </w:r>
      <w:r>
        <w:t>18:00</w:t>
      </w:r>
      <w:r>
        <w:tab/>
      </w:r>
      <w:r>
        <w:t>TJ Slavoj Plzeň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Duchcov B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17:00</w:t>
      </w:r>
      <w:r>
        <w:tab/>
      </w:r>
      <w:r>
        <w:t>Kuželky Holýšov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Ústí n. L.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02.04.23</w:t>
      </w:r>
      <w:r>
        <w:tab/>
      </w:r>
      <w:r>
        <w:t>ne</w:t>
      </w:r>
      <w:r>
        <w:tab/>
      </w:r>
      <w:r>
        <w:t>10:00</w:t>
      </w:r>
      <w:r>
        <w:tab/>
      </w:r>
      <w:r>
        <w:t>TJ Teplice Letná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B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Teplice Letná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Ústí n. L.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Teplice Letná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Teplice Letná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13:00</w:t>
      </w:r>
      <w:r>
        <w:tab/>
      </w:r>
      <w:r>
        <w:t>Kuželky Holýšov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Teplice Letná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Duchcov B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Teplice Letná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Holýšov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Holýšov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Holýšov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Holýšov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Holýšov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11:00</w:t>
      </w:r>
      <w:r>
        <w:tab/>
      </w:r>
      <w:r>
        <w:t>TJ Teplice Letná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Duchcov B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Holýšov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Holýšov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Holýšov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Ústí n. L. 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Holýšov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Holýšov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02.03.23</w:t>
      </w:r>
      <w:r>
        <w:tab/>
      </w:r>
      <w:r>
        <w:t>čt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Holýšov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Holýšov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B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Ústí n. L.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13:00</w:t>
      </w:r>
      <w:r>
        <w:tab/>
      </w:r>
      <w:r>
        <w:t>Kuželky Holýšov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Ústí n. L.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Ústí n. L.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Ústí n. L.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Lokomotiva Ústí n. L. 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Ústí n. L.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Ústí n. L. 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Ústí n. L.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Ústí n. L. 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Ústí n. L.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Ústí n. L.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Duchcov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Slavoj Plzeň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29.09.22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Slavoj Plzeň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08.10.22</w:t>
      </w:r>
      <w:r>
        <w:tab/>
      </w:r>
      <w:r>
        <w:t>so</w:t>
      </w:r>
      <w:r>
        <w:tab/>
      </w:r>
      <w:r>
        <w:t>10:00</w:t>
      </w:r>
      <w:r>
        <w:tab/>
      </w:r>
      <w:r>
        <w:t>TJ Teplice Letná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Ústí n. L.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Duchcov B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13:00</w:t>
      </w:r>
      <w:r>
        <w:tab/>
      </w:r>
      <w:r>
        <w:t>Kuželky Holýšov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Slavoj Plzeň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13:00</w:t>
      </w:r>
      <w:r>
        <w:tab/>
      </w:r>
      <w:r>
        <w:t>Kuželky Holýšov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Duchcov B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Ústí n. L. 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Sokol Údlice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Škoda VS Plzeň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Duchcov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Ústí n. L.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Škoda VS Plzeň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13:00</w:t>
      </w:r>
      <w:r>
        <w:tab/>
      </w:r>
      <w:r>
        <w:t>Kuželky Holýšov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16.03.23</w:t>
      </w:r>
      <w:r>
        <w:tab/>
      </w:r>
      <w:r>
        <w:t>čt</w:t>
      </w:r>
      <w:r>
        <w:tab/>
      </w:r>
      <w:r>
        <w:t>18:00</w:t>
      </w:r>
      <w:r>
        <w:tab/>
      </w:r>
      <w:r>
        <w:t>TJ Slavoj Plzeň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Duchcov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Sokol Údlice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13:00</w:t>
      </w:r>
      <w:r>
        <w:tab/>
      </w:r>
      <w:r>
        <w:t>Kuželky Holýšov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Ústí n. L.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Sokol Duchcov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Andrlík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604584925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pavel.andrlik@seznam.cz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Polák Petr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polak@silnicegroup.com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Jiskra Hazlov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Repčik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733546451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Endršt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602 285 115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CB Dobřany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Zahradní 705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601333921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601333921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731 415 857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filipjenda@seznam.cz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Holýšov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Třída 1. máje 100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62 Holýšov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775961341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775 961 341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Zahálka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725 350 696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t.zahalka@email.cz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Slavoj Plzeň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Slavoj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320 14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728178270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prcek9000@seznam.cz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Opatrný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603281487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jiri.opatrny@atlas.cz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Údlice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41 Údlice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Hurník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731 411 763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vladimir.hurnik@seznam.cz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Nudčenko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725 539 686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udlice.d@seznam.cz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Škoda VS Plzeň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Škoda VS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Štruncovy sady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Vicher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725569620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Majner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723 968 179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Elektrárny Kadaň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Žatecká 1663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432 01 Kadaň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Zach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777 207 243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janzach@centrum.cz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Jakoubek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602 663 407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mjakoubek@seznam.cz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