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Sdružený Přebor Plzeňska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Konvář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Konvář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Konvář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Konvář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Konvář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Konvář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Konvář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Pejsar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pešek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Konvář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Pejsar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Konvář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Plzeň 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Plzeň 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D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Slavoj Plzeň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06.02.23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24.03.23</w:t>
      </w:r>
      <w:r>
        <w:tab/>
      </w:r>
      <w:r>
        <w:t>pá</w:t>
      </w:r>
      <w:r>
        <w:tab/>
      </w:r>
      <w:r>
        <w:t>15:30</w:t>
      </w:r>
      <w:r>
        <w:tab/>
      </w:r>
      <w:r>
        <w:t>SKK Rokycany D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Baník Stříbro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Baník Stříbro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D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Přeštice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Přeštice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D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D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D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D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D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Rokycany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D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D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D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24.03.23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Rokycany D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D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SKK Rokycany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D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07.11.22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D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CB Dobřany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Plzeň 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Plzeň 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13.03.23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D - </w:t>
      </w:r>
      <w:r>
        <w:rPr>
          <w:color w:val="00B050"/>
        </w:rPr>
        <w:t>TJ Sokol Plzeň 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D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Slavoj Plzeň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Baník Stříbro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D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Baník Stříbro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D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Škoda VS Plzeň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SKK Rokycany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Sokol Plzeň 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27.01.23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D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Dobřany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Plzeň 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Plzeň 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Habrmannova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Diviš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724620863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j.divis@centrum.cz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724 620 863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Kotas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724373110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jkotas@post.cz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Baník Stříbro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603887990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benes@mpasro.cz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Přeštice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Přeštice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Tř. 1. Máje. hotel Sport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33401 Přeštice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Kubát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602762201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sheltie@volny.cz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Kubát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602762201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sheltie@volny.cz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Vavřička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728872130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vavrijir@gmail.com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Kamila Novotná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420777644691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gigina7@seznam.cz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Plzeň 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Plzeň 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Habrmannova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724 620 863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Alexander Kalas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722465865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aalexander.kalas@gmail.com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Baník Stříbro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Dubec Václav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602937887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723968179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607792240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happes@seznam.cz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