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Řepecký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Jiskra Rýmařov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09:30</w:t>
      </w:r>
      <w:r>
        <w:tab/>
      </w:r>
      <w:r>
        <w:t>TJ Tatran Litovel A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Odry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Spartak Bílovec ˝A˝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˝D˝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Tatran Litovel A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Sokol Přemyslovice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VOKD Poruba ˝A˝</w:t>
      </w:r>
      <w:r>
        <w:t> - SKK Jeseník ˝A˝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Michalkovice A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TJ Spartak Bílovec ˝A˝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TJ Sokol Bohumín ˝B˝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TJ Tatran Litovel A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Sokol Přemyslovice ˝B˝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TJ Michalkovice A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SKK Jeseník ˝A˝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TJ VOKD Poruba ˝A˝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TJ Horní Benešov ˝B˝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A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TJ Odry ˝B˝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TJ Sokol Sedlnice 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TJ Horní Benešov ˝D˝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Bílovec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09:30</w:t>
      </w:r>
      <w:r>
        <w:tab/>
      </w:r>
      <w:r>
        <w:t>TJ Tatran Litovel A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Odry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˝D˝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Michalkovice A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Jiskra Rýmařov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Tatran Litovel A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Sokol Přemyslovice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Jeseník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Michalkovice A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KK Jiskra Rýmařov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Spartak Bílovec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Tatran Litovel A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SKK Jeseník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Horní Benešov ˝D˝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VOKD Poruba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Sokol Bohumín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A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Odry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Tatran Litovel A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Tatran Litovel A</w:t>
      </w:r>
      <w:r>
        <w:t> - TJ Horní Benešov ˝D˝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Tatran Litovel A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Tatran Litovel A</w:t>
      </w:r>
      <w:r>
        <w:t> - TJ VOKD Poruba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TJ Tatran Litovel A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Tatran Litovel A</w:t>
      </w:r>
      <w:r>
        <w:t> - TJ Sokol Bohumín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Tatran Litovel A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Tatran Litovel A</w:t>
      </w:r>
      <w:r>
        <w:t> - TJ Spartak Bílovec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Tatran Litovel A</w:t>
      </w:r>
      <w:r>
        <w:t> - TJ Sokol Sedlnice 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Tatran Litovel A</w:t>
      </w:r>
      <w:r>
        <w:t> - TJ Odry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Tatran Litovel A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 - </w:t>
      </w:r>
      <w:r>
        <w:rPr>
          <w:color w:val="00B050"/>
        </w:rPr>
        <w:t>TJ Tatran Litovel A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A</w:t>
      </w:r>
      <w:r>
        <w:t> - SKK Jeseník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Tatran Litovel A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A</w:t>
      </w:r>
      <w:r>
        <w:t> - TJ Michalkovice A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Tatran Litovel A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A</w:t>
      </w:r>
      <w:r>
        <w:t> - KK Jiskra Rýmařov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Tatran Litovel A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A</w:t>
      </w:r>
      <w:r>
        <w:t> - TJ Horní Benešov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Tatran Litovel A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Tatran Litovel A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A</w:t>
      </w:r>
      <w:r>
        <w:t> - Sokol Přemyslovice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SKK Jeseník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Michalkovice A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KK Jiskra Rýmařov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Horní Benešov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Sokol Přemyslovice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09:30</w:t>
      </w:r>
      <w:r>
        <w:tab/>
      </w:r>
      <w:r>
        <w:t>TJ Tatran Litovel A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Spartak Bílovec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Sokol Přemyslovice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Sokol Sedlnice 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Horní Benešov ˝D˝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VOKD Poruba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Sokol Bohumín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Tatran Litovel A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Sokol Sedlnice 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˝D˝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VOKD Poruba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Sokol Bohumín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Tatran Litovel A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Přemyslovice ˝B˝</w:t>
      </w:r>
      <w:r>
        <w:t> - TJ Odry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Spartak Bílovec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SKK Jeseník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Michalkovice A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KK Jiskra Rýmařov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A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</w:t>
      </w:r>
      <w:r>
        <w:t> - TJ Odry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Sokol Sedlnice 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Sedlnice 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</w:t>
      </w:r>
      <w:r>
        <w:t> - SKK Jeseník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Sedlnice 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</w:t>
      </w:r>
      <w:r>
        <w:t> - TJ Michalkovice A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</w:t>
      </w:r>
      <w:r>
        <w:t> - KK Jiskra Rýmařov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09:30</w:t>
      </w:r>
      <w:r>
        <w:tab/>
      </w:r>
      <w:r>
        <w:t>TJ Tatran Litovel A - </w:t>
      </w:r>
      <w:r>
        <w:rPr>
          <w:color w:val="00B050"/>
        </w:rPr>
        <w:t>TJ Sokol Sedlnice 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Sedlnice 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</w:t>
      </w:r>
      <w:r>
        <w:t> - TJ Horní Benešov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</w:t>
      </w:r>
      <w:r>
        <w:t> - TJ Tatran Litovel A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Sokol Sedlnice 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</w:t>
      </w:r>
      <w:r>
        <w:t> - Sokol Přemyslovice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</w:t>
      </w:r>
      <w:r>
        <w:t> - TJ Spartak Bílovec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07.04.23</w:t>
      </w:r>
      <w:r>
        <w:tab/>
      </w:r>
      <w:r>
        <w:t>pá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</w:t>
      </w:r>
      <w:r>
        <w:t> - TJ Horní Benešov ˝D˝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Sokol Sedlnice 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</w:t>
      </w:r>
      <w:r>
        <w:t> - TJ VOKD Poruba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TJ Sokol Sedlnice 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</w:t>
      </w:r>
      <w:r>
        <w:t> - TJ Sokol Bohumín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Sokol Sedlnice 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Tatran Litovel A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Sokol Přemyslovice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˝D˝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VOKD Poruba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Bohumín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A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Odry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07.04.23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Spartak Bílovec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Michalkovice A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>TJ VOKD Poruba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Jiskra Rýmařov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Horní Benešov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09:30</w:t>
      </w:r>
      <w:r>
        <w:tab/>
      </w:r>
      <w:r>
        <w:t>TJ Tatran Litovel A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Odry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Sedlnice 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˝D˝</w:t>
      </w:r>
      <w:r>
        <w:t> - TJ Michalkovice A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KK Jiskra Rýmařov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Bohumín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Tatran Litovel A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Sokol Přemyslovice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SKK Jeseník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Spartak Bílovec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VOKD Poruba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Michalkovice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Sokol Bohumín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Tatran Litovel A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Sokol Přemyslovice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SKK Jeseník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17.12.22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˝D˝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VOKD Poruba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KK Jiskra Rýmařov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Horní Benešov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A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Odry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Sokol Sedlnice 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Horní Benešov ˝D˝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Spartak Bílovec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Sokol Přemyslovice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Sedlnice 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SKK Jeseník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Horní Benešov ˝D˝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09:30</w:t>
      </w:r>
      <w:r>
        <w:tab/>
      </w:r>
      <w:r>
        <w:t>TJ Tatran Litovel A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Michalkovice A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Jiskra Rýmařov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Horní Benešov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Tatran Litovel A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Odry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Heblák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604 402 116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Gajdičiar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732 721 214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gajdiciar@seznam.cz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Michalkovice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