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Rostex Vyškov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Prostějov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05.04.2014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Červený Kostelec 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Česká Třebová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Rostex Vyškov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16:30</w:t>
      </w:r>
      <w:r>
        <w:tab/>
      </w:r>
      <w:r>
        <w:t>TJ Lokomotiva Česká Třebová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Rostex Vyškov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Rostex Vyškov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Česká Třebová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Česká Třebová - </w:t>
      </w:r>
      <w:r>
        <w:rPr>
          <w:color w:val="00B050"/>
        </w:rPr>
        <w:t>HKK Olomouc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Česká Třebová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TJ Horní Benešov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Horní Benešov ˝A˝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Česká Třebová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KK Blansko 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05.04.14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Česká Třebová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Česká Třebová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Česká Třebová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Česká Třebová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Lokomotiva Česká Třebová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Lokomotiva Česká Třebová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Lokomotiva Česká Třebová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Česká Třebová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Česká Třebová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Česká Třebová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Opava˝A˝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05.04.14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Opava˝A˝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12:00</w:t>
      </w:r>
      <w:r>
        <w:tab/>
      </w:r>
      <w:r>
        <w:t>TJ Prostějov 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Česká Třebová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Slovan Rosice</w:t>
      </w:r>
      <w:r>
        <w:t> - TJ Prostějov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05.04.14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KK Slovan Rosice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Prostějov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14.09.13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Lokomotiva Česká Třebová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28.09.13</w:t>
      </w:r>
      <w:r>
        <w:tab/>
      </w:r>
      <w:r>
        <w:t>so</w:t>
      </w:r>
      <w:r>
        <w:tab/>
      </w:r>
      <w:r>
        <w:t>10:00</w:t>
      </w:r>
      <w:r>
        <w:tab/>
      </w:r>
      <w:r>
        <w:t>TJ Rostex Vyškov 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12.10.13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19.10.13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02.11.13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09.11.13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16.11.13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Opava˝A˝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23.11.13</w:t>
      </w:r>
      <w:r>
        <w:tab/>
      </w:r>
      <w:r>
        <w:t>so</w:t>
      </w:r>
      <w:r>
        <w:tab/>
      </w:r>
      <w:r>
        <w:t>10:00</w:t>
      </w:r>
      <w:r>
        <w:tab/>
      </w:r>
      <w:r>
        <w:t>TJ Horní Benešov 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30.11.13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KK Slovan Rosice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07.12.13</w:t>
      </w:r>
      <w:r>
        <w:tab/>
      </w:r>
      <w:r>
        <w:t>so</w:t>
      </w:r>
      <w:r>
        <w:tab/>
      </w:r>
      <w:r>
        <w:t>12:30</w:t>
      </w:r>
      <w:r>
        <w:tab/>
      </w:r>
      <w:r>
        <w:t>KK Blansko 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Červený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18.01.14</w:t>
      </w:r>
      <w:r>
        <w:tab/>
      </w:r>
      <w:r>
        <w:t>so</w:t>
      </w:r>
      <w:r>
        <w:tab/>
      </w:r>
      <w:r>
        <w:t>16:00</w:t>
      </w:r>
      <w:r>
        <w:tab/>
      </w:r>
      <w:r>
        <w:t>TJ Lokomotiva Česká Třebová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25.01.14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Rostex Vyškov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08.02.14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15.02.14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15.03.14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HKK Olomouc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22.03.14</w:t>
      </w:r>
      <w:r>
        <w:tab/>
      </w:r>
      <w:r>
        <w:t>so</w:t>
      </w:r>
      <w:r>
        <w:tab/>
      </w:r>
      <w:r>
        <w:t>10:00</w:t>
      </w:r>
      <w:r>
        <w:tab/>
      </w:r>
      <w:r>
        <w:t>TJ Opava˝A˝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29.03.14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TJ Horní Benešov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05.04.14</w:t>
      </w:r>
      <w:r>
        <w:tab/>
      </w:r>
      <w:r>
        <w:t>so</w:t>
      </w:r>
      <w:r>
        <w:tab/>
      </w:r>
      <w:r>
        <w:t>14:00</w:t>
      </w:r>
      <w:r>
        <w:tab/>
      </w:r>
      <w:r>
        <w:t>KK Slovan Rosice - </w:t>
      </w:r>
      <w:r>
        <w:rPr>
          <w:color w:val="00B050"/>
        </w:rPr>
        <w:t>TJ Prostějov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05.04.14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Prostějov ˝A˝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777605457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balcik.d@gmail.com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Rostex Vyškov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723287872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Dominik Ruml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739 702 918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rumlicek22@seznam.cz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Havran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739 608 091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havran.radek@seznam.cz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602 732 524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hendrych@alfun.cz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Havíř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602 531 832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phavir@seznam.cz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Česká Třebová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Kozlovská 551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Sokol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702 072 242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jakub.falco@gmail.com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Wiedermannová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739 561 410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hanula6@seznam.cz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724 421 916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Adam Palko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736 633 835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palko10@seznam.cz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Prostějov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720189076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