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Přebor Domažlicka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Dufková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Iveta Kouříková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Jungová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Klára Lukschová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Kuželková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Slavěna Götzová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Dufková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Kuželková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Dufková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Klára Lukschová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Jungová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Klára Lukschová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Kuželková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Klára Lukschová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Jungová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Dufková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Jungová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Klára Lukschová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Dufková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Kuželková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Dufková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Kuželková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Kuželková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Klára Lukschová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Jungová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Dufková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Kuželková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Dufková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Jungová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Klára Lukschová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Jungová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Klára Lukschová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Jungová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Dufková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Klára Lukschová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Kuželková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Jungová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Šlajer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Klára Lukschová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Díly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Kuželková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Kdyně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Holýšov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Götz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Újezd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Zahořany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Dufková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 Díly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Díly B</w:t>
      </w:r>
      <w:r>
        <w:t> -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Díly B</w:t>
      </w:r>
      <w:r>
        <w:t> - Újezd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> Holýšov D - </w:t>
      </w:r>
      <w:r>
        <w:rPr>
          <w:color w:val="00B050"/>
        </w:rPr>
        <w:t> Díly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Díly B</w:t>
      </w:r>
      <w:r>
        <w:t> - Zahořany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Kdyně C - </w:t>
      </w:r>
      <w:r>
        <w:rPr>
          <w:color w:val="00B050"/>
        </w:rPr>
        <w:t> Díly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>Újezd C - </w:t>
      </w:r>
      <w:r>
        <w:rPr>
          <w:color w:val="00B050"/>
        </w:rPr>
        <w:t> Díly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Díly B</w:t>
      </w:r>
      <w:r>
        <w:t> -  Holýšov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13:00</w:t>
      </w:r>
      <w:r>
        <w:tab/>
      </w:r>
      <w:r>
        <w:t>Újezd B - </w:t>
      </w:r>
      <w:r>
        <w:rPr>
          <w:color w:val="00B050"/>
        </w:rPr>
        <w:t> Díly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Zahořany B - </w:t>
      </w:r>
      <w:r>
        <w:rPr>
          <w:color w:val="00B050"/>
        </w:rPr>
        <w:t> Díly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Díly B</w:t>
      </w:r>
      <w:r>
        <w:t> - Újezd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 Díly B</w:t>
      </w:r>
      <w:r>
        <w:t> -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Díly B</w:t>
      </w:r>
      <w:r>
        <w:t> - Újezd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> Holýšov D - </w:t>
      </w:r>
      <w:r>
        <w:rPr>
          <w:color w:val="00B050"/>
        </w:rPr>
        <w:t> Díly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Díly B</w:t>
      </w:r>
      <w:r>
        <w:t> - Zahořany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Újezd C - </w:t>
      </w:r>
      <w:r>
        <w:rPr>
          <w:color w:val="00B050"/>
        </w:rPr>
        <w:t> Díly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Kdyně C - </w:t>
      </w:r>
      <w:r>
        <w:rPr>
          <w:color w:val="00B050"/>
        </w:rPr>
        <w:t> Díly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11.03.23</w:t>
      </w:r>
      <w:r>
        <w:tab/>
      </w:r>
      <w:r>
        <w:t>so</w:t>
      </w:r>
      <w:r>
        <w:tab/>
      </w:r>
      <w:r>
        <w:t>13:00</w:t>
      </w:r>
      <w:r>
        <w:tab/>
      </w:r>
      <w:r>
        <w:t>Újezd B - </w:t>
      </w:r>
      <w:r>
        <w:rPr>
          <w:color w:val="00B050"/>
        </w:rPr>
        <w:t> Díly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Díly B</w:t>
      </w:r>
      <w:r>
        <w:t> -  Holýšov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Zahořany B - </w:t>
      </w:r>
      <w:r>
        <w:rPr>
          <w:color w:val="00B050"/>
        </w:rPr>
        <w:t> Díly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Díly B</w:t>
      </w:r>
      <w:r>
        <w:t> - Újezd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Újezd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Újezd B</w:t>
      </w:r>
      <w:r>
        <w:t> - Újezd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09:00</w:t>
      </w:r>
      <w:r>
        <w:tab/>
      </w:r>
      <w:r>
        <w:t> Díly B - </w:t>
      </w:r>
      <w:r>
        <w:rPr>
          <w:color w:val="00B050"/>
        </w:rPr>
        <w:t>Újezd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Újezd B</w:t>
      </w:r>
      <w:r>
        <w:t> -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Újezd B</w:t>
      </w:r>
      <w:r>
        <w:t> -  Holýšov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>Újezd C - </w:t>
      </w:r>
      <w:r>
        <w:rPr>
          <w:color w:val="00B050"/>
        </w:rPr>
        <w:t>Újezd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Zahořany B - </w:t>
      </w:r>
      <w:r>
        <w:rPr>
          <w:color w:val="00B050"/>
        </w:rPr>
        <w:t>Újezd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Kdyně C - </w:t>
      </w:r>
      <w:r>
        <w:rPr>
          <w:color w:val="00B050"/>
        </w:rPr>
        <w:t>Újezd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Újezd B</w:t>
      </w:r>
      <w:r>
        <w:t> -  Díly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 Holýšov D - </w:t>
      </w:r>
      <w:r>
        <w:rPr>
          <w:color w:val="00B050"/>
        </w:rPr>
        <w:t>Újezd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Újezd B</w:t>
      </w:r>
      <w:r>
        <w:t> - Zahořany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Újezd B</w:t>
      </w:r>
      <w:r>
        <w:t> - Újezd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 Díly B - </w:t>
      </w:r>
      <w:r>
        <w:rPr>
          <w:color w:val="00B050"/>
        </w:rPr>
        <w:t>Újezd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Újezd B</w:t>
      </w:r>
      <w:r>
        <w:t> -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Újezd B</w:t>
      </w:r>
      <w:r>
        <w:t> -  Holýšov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Zahořany B - </w:t>
      </w:r>
      <w:r>
        <w:rPr>
          <w:color w:val="00B050"/>
        </w:rPr>
        <w:t>Újezd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>Újezd C - </w:t>
      </w:r>
      <w:r>
        <w:rPr>
          <w:color w:val="00B050"/>
        </w:rPr>
        <w:t>Újezd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Újezd B</w:t>
      </w:r>
      <w:r>
        <w:t> -  Díly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Kdyně C - </w:t>
      </w:r>
      <w:r>
        <w:rPr>
          <w:color w:val="00B050"/>
        </w:rPr>
        <w:t>Újezd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> Holýšov D - </w:t>
      </w:r>
      <w:r>
        <w:rPr>
          <w:color w:val="00B050"/>
        </w:rPr>
        <w:t>Újezd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Újezd B</w:t>
      </w:r>
      <w:r>
        <w:t> - Zahořany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 Holýšov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27.09.22</w:t>
      </w:r>
      <w:r>
        <w:tab/>
      </w:r>
      <w:r>
        <w:t>út</w:t>
      </w:r>
      <w:r>
        <w:tab/>
      </w:r>
      <w:r>
        <w:t>17:00</w:t>
      </w:r>
      <w:r>
        <w:tab/>
      </w:r>
      <w:r>
        <w:t>Zahořany B - </w:t>
      </w:r>
      <w:r>
        <w:rPr>
          <w:color w:val="00B050"/>
        </w:rPr>
        <w:t> Holýšov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14:30</w:t>
      </w:r>
      <w:r>
        <w:tab/>
      </w:r>
      <w:r>
        <w:t>Újezd C - </w:t>
      </w:r>
      <w:r>
        <w:rPr>
          <w:color w:val="00B050"/>
        </w:rPr>
        <w:t> Holýšov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 Holýšov D</w:t>
      </w:r>
      <w:r>
        <w:t> -  Díly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13:00</w:t>
      </w:r>
      <w:r>
        <w:tab/>
      </w:r>
      <w:r>
        <w:t>Újezd B - </w:t>
      </w:r>
      <w:r>
        <w:rPr>
          <w:color w:val="00B050"/>
        </w:rPr>
        <w:t> Holýšov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 Holýšov D</w:t>
      </w:r>
      <w:r>
        <w:t> - Zahořany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 Holýšov D</w:t>
      </w:r>
      <w:r>
        <w:t> -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 Díly B - </w:t>
      </w:r>
      <w:r>
        <w:rPr>
          <w:color w:val="00B050"/>
        </w:rPr>
        <w:t> Holýšov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 Holýšov D</w:t>
      </w:r>
      <w:r>
        <w:t> - Újezd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 Holýšov D</w:t>
      </w:r>
      <w:r>
        <w:t> - Újezd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Kdyně C - </w:t>
      </w:r>
      <w:r>
        <w:rPr>
          <w:color w:val="00B050"/>
        </w:rPr>
        <w:t> Holýšov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 Holýšov D</w:t>
      </w:r>
      <w:r>
        <w:t> - Zahořany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>Újezd C - </w:t>
      </w:r>
      <w:r>
        <w:rPr>
          <w:color w:val="00B050"/>
        </w:rPr>
        <w:t> Holýšov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 Holýšov D</w:t>
      </w:r>
      <w:r>
        <w:t> -  Díly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18.02.23</w:t>
      </w:r>
      <w:r>
        <w:tab/>
      </w:r>
      <w:r>
        <w:t>so</w:t>
      </w:r>
      <w:r>
        <w:tab/>
      </w:r>
      <w:r>
        <w:t>14:30</w:t>
      </w:r>
      <w:r>
        <w:tab/>
      </w:r>
      <w:r>
        <w:t>Újezd B - </w:t>
      </w:r>
      <w:r>
        <w:rPr>
          <w:color w:val="00B050"/>
        </w:rPr>
        <w:t> Holýšov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 Holýšov D</w:t>
      </w:r>
      <w:r>
        <w:t> -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Zahořany B - </w:t>
      </w:r>
      <w:r>
        <w:rPr>
          <w:color w:val="00B050"/>
        </w:rPr>
        <w:t> Holýšov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 Holýšov D</w:t>
      </w:r>
      <w:r>
        <w:t> - Újezd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 Díly B - </w:t>
      </w:r>
      <w:r>
        <w:rPr>
          <w:color w:val="00B050"/>
        </w:rPr>
        <w:t> Holýšov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 Holýšov D</w:t>
      </w:r>
      <w:r>
        <w:t> - Újezd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>Kdyně C - </w:t>
      </w:r>
      <w:r>
        <w:rPr>
          <w:color w:val="00B050"/>
        </w:rPr>
        <w:t> Holýšov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Zahořany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Zahořany B</w:t>
      </w:r>
      <w:r>
        <w:t> -  Holýšov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Kdyně C - </w:t>
      </w:r>
      <w:r>
        <w:rPr>
          <w:color w:val="00B050"/>
        </w:rPr>
        <w:t>Zahořany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Zahořany B</w:t>
      </w:r>
      <w:r>
        <w:t> - Újezd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 Díly B - </w:t>
      </w:r>
      <w:r>
        <w:rPr>
          <w:color w:val="00B050"/>
        </w:rPr>
        <w:t>Zahořany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 Holýšov D - </w:t>
      </w:r>
      <w:r>
        <w:rPr>
          <w:color w:val="00B050"/>
        </w:rPr>
        <w:t>Zahořany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Zahořany B</w:t>
      </w:r>
      <w:r>
        <w:t> - Újezd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>Újezd C - </w:t>
      </w:r>
      <w:r>
        <w:rPr>
          <w:color w:val="00B050"/>
        </w:rPr>
        <w:t>Zahořany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Zahořany B</w:t>
      </w:r>
      <w:r>
        <w:t> -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Zahořany B</w:t>
      </w:r>
      <w:r>
        <w:t> -  Díly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15.11.22</w:t>
      </w:r>
      <w:r>
        <w:tab/>
      </w:r>
      <w:r>
        <w:t>út</w:t>
      </w:r>
      <w:r>
        <w:tab/>
      </w:r>
      <w:r>
        <w:t>17:00</w:t>
      </w:r>
      <w:r>
        <w:tab/>
      </w:r>
      <w:r>
        <w:t>Újezd B - </w:t>
      </w:r>
      <w:r>
        <w:rPr>
          <w:color w:val="00B050"/>
        </w:rPr>
        <w:t>Zahořany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21.01.23</w:t>
      </w:r>
      <w:r>
        <w:tab/>
      </w:r>
      <w:r>
        <w:t>so</w:t>
      </w:r>
      <w:r>
        <w:tab/>
      </w:r>
      <w:r>
        <w:t>14:00</w:t>
      </w:r>
      <w:r>
        <w:tab/>
      </w:r>
      <w:r>
        <w:t> Holýšov D - </w:t>
      </w:r>
      <w:r>
        <w:rPr>
          <w:color w:val="00B050"/>
        </w:rPr>
        <w:t>Zahořany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>Kdyně C - </w:t>
      </w:r>
      <w:r>
        <w:rPr>
          <w:color w:val="00B050"/>
        </w:rPr>
        <w:t>Zahořany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Zahořany B</w:t>
      </w:r>
      <w:r>
        <w:t> - Újezd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 Díly B - </w:t>
      </w:r>
      <w:r>
        <w:rPr>
          <w:color w:val="00B050"/>
        </w:rPr>
        <w:t>Zahořany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Zahořany B</w:t>
      </w:r>
      <w:r>
        <w:t> - Újezd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Zahořany B</w:t>
      </w:r>
      <w:r>
        <w:t> -  Holýšov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Zahořany B</w:t>
      </w:r>
      <w:r>
        <w:t> -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Újezd C - </w:t>
      </w:r>
      <w:r>
        <w:rPr>
          <w:color w:val="00B050"/>
        </w:rPr>
        <w:t>Zahořany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Zahořany B</w:t>
      </w:r>
      <w:r>
        <w:t> -  Díly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01.04.23</w:t>
      </w:r>
      <w:r>
        <w:tab/>
      </w:r>
      <w:r>
        <w:t>so</w:t>
      </w:r>
      <w:r>
        <w:tab/>
      </w:r>
      <w:r>
        <w:t>13:00</w:t>
      </w:r>
      <w:r>
        <w:tab/>
      </w:r>
      <w:r>
        <w:t>Újezd B - </w:t>
      </w:r>
      <w:r>
        <w:rPr>
          <w:color w:val="00B050"/>
        </w:rPr>
        <w:t>Zahořany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Újezd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09.09.22</w:t>
      </w:r>
      <w:r>
        <w:tab/>
      </w:r>
      <w:r>
        <w:t>pá</w:t>
      </w:r>
      <w:r>
        <w:tab/>
      </w:r>
      <w:r>
        <w:t>17:00</w:t>
      </w:r>
      <w:r>
        <w:tab/>
      </w:r>
      <w:r>
        <w:t>Újezd B - </w:t>
      </w:r>
      <w:r>
        <w:rPr>
          <w:color w:val="00B050"/>
        </w:rPr>
        <w:t>Újezd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Újezd C</w:t>
      </w:r>
      <w:r>
        <w:t> -  Holýšov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Zahořany B - </w:t>
      </w:r>
      <w:r>
        <w:rPr>
          <w:color w:val="00B050"/>
        </w:rPr>
        <w:t>Újezd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>Kdyně C - </w:t>
      </w:r>
      <w:r>
        <w:rPr>
          <w:color w:val="00B050"/>
        </w:rPr>
        <w:t>Újezd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Újezd C</w:t>
      </w:r>
      <w:r>
        <w:t> - Újezd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Újezd C</w:t>
      </w:r>
      <w:r>
        <w:t> -  Díly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Újezd C</w:t>
      </w:r>
      <w:r>
        <w:t> - Zahořany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14:00</w:t>
      </w:r>
      <w:r>
        <w:tab/>
      </w:r>
      <w:r>
        <w:t> Holýšov D - </w:t>
      </w:r>
      <w:r>
        <w:rPr>
          <w:color w:val="00B050"/>
        </w:rPr>
        <w:t>Újezd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Újezd C</w:t>
      </w:r>
      <w:r>
        <w:t> -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 Díly B - </w:t>
      </w:r>
      <w:r>
        <w:rPr>
          <w:color w:val="00B050"/>
        </w:rPr>
        <w:t>Újezd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21.01.23</w:t>
      </w:r>
      <w:r>
        <w:tab/>
      </w:r>
      <w:r>
        <w:t>so</w:t>
      </w:r>
      <w:r>
        <w:tab/>
      </w:r>
      <w:r>
        <w:t>13:00</w:t>
      </w:r>
      <w:r>
        <w:tab/>
      </w:r>
      <w:r>
        <w:t>Újezd B - </w:t>
      </w:r>
      <w:r>
        <w:rPr>
          <w:color w:val="00B050"/>
        </w:rPr>
        <w:t>Újezd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Újezd C</w:t>
      </w:r>
      <w:r>
        <w:t> -  Holýšov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Zahořany B - </w:t>
      </w:r>
      <w:r>
        <w:rPr>
          <w:color w:val="00B050"/>
        </w:rPr>
        <w:t>Újezd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Kdyně C - </w:t>
      </w:r>
      <w:r>
        <w:rPr>
          <w:color w:val="00B050"/>
        </w:rPr>
        <w:t>Újezd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Újezd C</w:t>
      </w:r>
      <w:r>
        <w:t> -  Díly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Újezd C</w:t>
      </w:r>
      <w:r>
        <w:t> - Újezd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11.03.23</w:t>
      </w:r>
      <w:r>
        <w:tab/>
      </w:r>
      <w:r>
        <w:t>so</w:t>
      </w:r>
      <w:r>
        <w:tab/>
      </w:r>
      <w:r>
        <w:t>14:00</w:t>
      </w:r>
      <w:r>
        <w:tab/>
      </w:r>
      <w:r>
        <w:t> Holýšov D - </w:t>
      </w:r>
      <w:r>
        <w:rPr>
          <w:color w:val="00B050"/>
        </w:rPr>
        <w:t>Újezd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Újezd C</w:t>
      </w:r>
      <w:r>
        <w:t> - Zahořany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Újezd C</w:t>
      </w:r>
      <w:r>
        <w:t> - Kdyně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 Díly B - </w:t>
      </w:r>
      <w:r>
        <w:rPr>
          <w:color w:val="00B050"/>
        </w:rPr>
        <w:t>Újezd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Kdyně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 Díly B - </w:t>
      </w:r>
      <w:r>
        <w:rPr>
          <w:color w:val="00B050"/>
        </w:rPr>
        <w:t>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Kdyně C</w:t>
      </w:r>
      <w:r>
        <w:t> - Zahořany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>Újezd B - </w:t>
      </w:r>
      <w:r>
        <w:rPr>
          <w:color w:val="00B050"/>
        </w:rPr>
        <w:t>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Kdyně C</w:t>
      </w:r>
      <w:r>
        <w:t> - Újezd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Kdyně C</w:t>
      </w:r>
      <w:r>
        <w:t> -  Díly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14:00</w:t>
      </w:r>
      <w:r>
        <w:tab/>
      </w:r>
      <w:r>
        <w:t> Holýšov D - </w:t>
      </w:r>
      <w:r>
        <w:rPr>
          <w:color w:val="00B050"/>
        </w:rPr>
        <w:t>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Kdyně C</w:t>
      </w:r>
      <w:r>
        <w:t> - Újezd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Zahořany B - </w:t>
      </w:r>
      <w:r>
        <w:rPr>
          <w:color w:val="00B050"/>
        </w:rPr>
        <w:t>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14:30</w:t>
      </w:r>
      <w:r>
        <w:tab/>
      </w:r>
      <w:r>
        <w:t>Újezd C - </w:t>
      </w:r>
      <w:r>
        <w:rPr>
          <w:color w:val="00B050"/>
        </w:rPr>
        <w:t>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Kdyně C</w:t>
      </w:r>
      <w:r>
        <w:t> -  Holýšov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> Díly B - </w:t>
      </w:r>
      <w:r>
        <w:rPr>
          <w:color w:val="00B050"/>
        </w:rPr>
        <w:t>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04.02.23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Kdyně C</w:t>
      </w:r>
      <w:r>
        <w:t> - Zahořany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>Újezd B - </w:t>
      </w:r>
      <w:r>
        <w:rPr>
          <w:color w:val="00B050"/>
        </w:rPr>
        <w:t>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Kdyně C</w:t>
      </w:r>
      <w:r>
        <w:t> - Újezd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25.02.23</w:t>
      </w:r>
      <w:r>
        <w:tab/>
      </w:r>
      <w:r>
        <w:t>so</w:t>
      </w:r>
      <w:r>
        <w:tab/>
      </w:r>
      <w:r>
        <w:t>14:00</w:t>
      </w:r>
      <w:r>
        <w:tab/>
      </w:r>
      <w:r>
        <w:t> Holýšov D - </w:t>
      </w:r>
      <w:r>
        <w:rPr>
          <w:color w:val="00B050"/>
        </w:rPr>
        <w:t>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Kdyně C</w:t>
      </w:r>
      <w:r>
        <w:t> -  Díly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Zahořany B - </w:t>
      </w:r>
      <w:r>
        <w:rPr>
          <w:color w:val="00B050"/>
        </w:rPr>
        <w:t>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Kdyně C</w:t>
      </w:r>
      <w:r>
        <w:t> - Újezd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25.03.23</w:t>
      </w:r>
      <w:r>
        <w:tab/>
      </w:r>
      <w:r>
        <w:t>so</w:t>
      </w:r>
      <w:r>
        <w:tab/>
      </w:r>
      <w:r>
        <w:t>14:30</w:t>
      </w:r>
      <w:r>
        <w:tab/>
      </w:r>
      <w:r>
        <w:t>Újezd C - </w:t>
      </w:r>
      <w:r>
        <w:rPr>
          <w:color w:val="00B050"/>
        </w:rPr>
        <w:t>Kdyně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Kdyně C</w:t>
      </w:r>
      <w:r>
        <w:t> -  Holýšov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 Díly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Díly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Díly 150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Kuneš Martin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602 451 847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ma.kunes@seznam.cz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Kuželková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379 497 186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Újezd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Újezd Sv. Kříže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Újezd Svatého Kříže 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25 Bělá nad Radbuzou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Dufková Jana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604 836 372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janadufkovakriz@seznam.cz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604 920 931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 Holýšov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Holýšov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Třída 1. máje 100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62 Holýšov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Horková Lucie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737 529 306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lucie.horkova@seznam.cz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Laksar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775 961 341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jan.laksar@gmail.com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Zahořany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Zahořany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Zahořany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344 01 Domažlice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Jungová Alena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737 955 615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jungova.alena@seznam.cz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Kutil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606 194 128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jarda.kutil@seznam.cz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Újezd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Újezd Sv. Kříže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Újezd Svatého Kříže 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25 Bělá nad Radbuzou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Kondrysová Blanka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724 518 434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kondrysovablanka@seznam.cz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604 920 931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m.pivisek@seznam.cz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Kdyně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Dohnalová Veronika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721 684 061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veronikadoh@seznam.cz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