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Cimbálník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Petra Holá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Osovský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Osovský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Osovský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Petra Holá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Renáta Babická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Císař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Osovský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Císař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Císař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06.01.23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>TJ Fezko Strakonice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01.02.23</w:t>
      </w:r>
      <w:r>
        <w:tab/>
      </w:r>
      <w:r>
        <w:t>st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Chýnov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06.01.23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05.03.23</w:t>
      </w:r>
      <w:r>
        <w:tab/>
      </w:r>
      <w:r>
        <w:t>ne</w:t>
      </w:r>
      <w:r>
        <w:tab/>
      </w:r>
      <w:r>
        <w:t>09:00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Kuželky Borovany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Fezko Strakonice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Kuželky Borovany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420777107876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Fejtl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774 208 264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Cimbálník Karel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606487344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Chýnov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Mašek Miroslav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728161840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strakulka@seznam.cz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Brtník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728913899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jo.brtnik@seznam.cz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Krajčo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723642135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stifam@seznam.cz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Novotný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602312250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Jirkanovotny05@seznam.cz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Ing. Ondok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602689733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vaclav.ondok@seznam.cz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