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Rokytnice n. J.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Rokytnice n. J.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Primátor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Vrchlabí SPVR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Primátor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Primátor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Primátor Náchod B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SPVR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Spartak Rokytnice n. J.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KK Jiří Poděbrady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Primátor Náchod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Primátor Náchod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Spartak Rokytnice n. J.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Primátor Náchod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TJ Spartak Rokytnice n. J.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Primátor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Primátor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Primátor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</w:t>
      </w:r>
      <w:r>
        <w:t> - SKK Primátor Náchod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Spartak Rokytnice n. J.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Primátor Náchod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Rokytnice n. J.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Novotná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603572894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evik69@seznam.cz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