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Hažva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Hažva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Hazva 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Hažva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Hažva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Širůček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Hažva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Hažva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Víšek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Hažva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DONAP H.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Kuželky Přelouč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SKK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SKPK DONAP H.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28.10.21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KK V.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Č. Třebová A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16.11.21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Kuželky Přelouč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A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SKPK DONAP H. Králové A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KK V. Mýto B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A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SKPK DONAP H. Králové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A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SKPK DONAP H.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A</w:t>
      </w:r>
      <w:r>
        <w:t> - SKK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01.11.21</w:t>
      </w:r>
      <w:r>
        <w:tab/>
      </w:r>
      <w:r>
        <w:t>po</w:t>
      </w:r>
      <w:r>
        <w:tab/>
      </w:r>
      <w:r>
        <w:t>16:00</w:t>
      </w:r>
      <w:r>
        <w:tab/>
      </w:r>
      <w:r>
        <w:t>SK Rybník A - </w:t>
      </w:r>
      <w:r>
        <w:rPr>
          <w:color w:val="00B050"/>
        </w:rPr>
        <w:t>SKPK DONAP H.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A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KK V. Mýto B - </w:t>
      </w:r>
      <w:r>
        <w:rPr>
          <w:color w:val="00B050"/>
        </w:rPr>
        <w:t>SKPK DONAP H.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A - </w:t>
      </w:r>
      <w:r>
        <w:rPr>
          <w:color w:val="00B050"/>
        </w:rPr>
        <w:t>SKPK DONAP H.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28.03.22</w:t>
      </w:r>
      <w:r>
        <w:tab/>
      </w:r>
      <w:r>
        <w:t>po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SKPK DONAP H.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A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A - </w:t>
      </w:r>
      <w:r>
        <w:rPr>
          <w:color w:val="00B050"/>
        </w:rPr>
        <w:t>SKPK DONAP H.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SKPK DONAP H.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A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SKPK DONAP H.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A</w:t>
      </w:r>
      <w:r>
        <w:t> - KK V.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Č. Třebová A - </w:t>
      </w:r>
      <w:r>
        <w:rPr>
          <w:color w:val="00B050"/>
        </w:rPr>
        <w:t>SKPK DONAP H.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DONAP H. Králové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Svitavy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SKPK DONAP H. Králové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09.11.21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Svitavy B</w:t>
      </w:r>
      <w:r>
        <w:t> - SKK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KK V.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30.11.21</w:t>
      </w:r>
      <w:r>
        <w:tab/>
      </w:r>
      <w:r>
        <w:t>út</w:t>
      </w:r>
      <w:r>
        <w:tab/>
      </w:r>
      <w:r>
        <w:t>18:00</w:t>
      </w:r>
      <w:r>
        <w:tab/>
      </w:r>
      <w:r>
        <w:t>TJ Lokomotiva Č. Třebová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SKPK DONAP H.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KK V. Mýto B - </w:t>
      </w:r>
      <w:r>
        <w:rPr>
          <w:color w:val="00B050"/>
        </w:rPr>
        <w:t>KK Svitavy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B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Rybník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A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 Rybník A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01.11.21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 Rybník A</w:t>
      </w:r>
      <w:r>
        <w:t> - SKPK DONAP H.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SKK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KK V. Mýto B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Č. Třebová A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SKPK DONAP H. Králové A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A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SK Rybník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A</w:t>
      </w:r>
      <w:r>
        <w:t> - KK V.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Zalabák Smiřice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KK V.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18:00</w:t>
      </w:r>
      <w:r>
        <w:tab/>
      </w:r>
      <w:r>
        <w:t>TJ Lokomotiva Č. Třebová A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SKPK DONAP H. Králové A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SKK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KK V. Mýto B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A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SKPK DONAP H.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A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V. Mýto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KK V.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A - </w:t>
      </w:r>
      <w:r>
        <w:rPr>
          <w:color w:val="00B050"/>
        </w:rPr>
        <w:t>KK V.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V. Mýto B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A - </w:t>
      </w:r>
      <w:r>
        <w:rPr>
          <w:color w:val="00B050"/>
        </w:rPr>
        <w:t>KK V.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V. Mýto B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KK V.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V. Mýto B</w:t>
      </w:r>
      <w:r>
        <w:t> - SKPK DONAP H.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KK V.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V. Mýto B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V. Mýto B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V. Mýto B</w:t>
      </w:r>
      <w:r>
        <w:t> - SKK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Č. Třebová A - </w:t>
      </w:r>
      <w:r>
        <w:rPr>
          <w:color w:val="00B050"/>
        </w:rPr>
        <w:t>KK V.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V. Mýto B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KK V.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V. Mýto B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SKPK DONAP H. Králové A - </w:t>
      </w:r>
      <w:r>
        <w:rPr>
          <w:color w:val="00B050"/>
        </w:rPr>
        <w:t>KK V.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V. Mýto B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KK V.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Č. Třebová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12.10.21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Č. Třebová A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KK V. Mýto B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Č. Třebová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Č. Třebová A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SKPK DONAP H. Králové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30.11.21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Č. Třebová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Č. Třebová A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Č. Třebová A</w:t>
      </w:r>
      <w:r>
        <w:t> - KK V.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Č. Třebová A</w:t>
      </w:r>
      <w:r>
        <w:t> - SKK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Č. Třebová A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Č. Třebová A</w:t>
      </w:r>
      <w:r>
        <w:t> - SKPK DONAP H.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Svitavy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A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A</w:t>
      </w:r>
      <w:r>
        <w:t> - KK V.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Č. Třebová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A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16.11.21</w:t>
      </w:r>
      <w:r>
        <w:tab/>
      </w:r>
      <w:r>
        <w:t>út</w:t>
      </w:r>
      <w:r>
        <w:tab/>
      </w:r>
      <w:r>
        <w:t>18:00</w:t>
      </w:r>
      <w:r>
        <w:tab/>
      </w:r>
      <w:r>
        <w:t>SK Kuželky Přelouč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A</w:t>
      </w:r>
      <w:r>
        <w:t> - SKPK DONAP H.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A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>KK V. Mýto B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A</w:t>
      </w:r>
      <w:r>
        <w:t> - SKK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A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>SKPK DONAP H. Králové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n/K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SKPK DONAP H. Králové A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18.10.21</w:t>
      </w:r>
      <w:r>
        <w:tab/>
      </w:r>
      <w:r>
        <w:t>po</w:t>
      </w:r>
      <w:r>
        <w:tab/>
      </w:r>
      <w:r>
        <w:t>16:00</w:t>
      </w:r>
      <w:r>
        <w:tab/>
      </w:r>
      <w:r>
        <w:t>SK Rybník A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KK V. Mýto B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KK Svitavy A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08.12.21</w:t>
      </w:r>
      <w:r>
        <w:tab/>
      </w:r>
      <w:r>
        <w:t>st</w:t>
      </w:r>
      <w:r>
        <w:tab/>
      </w:r>
      <w:r>
        <w:t>17:00</w:t>
      </w:r>
      <w:r>
        <w:tab/>
      </w:r>
      <w:r>
        <w:t>SKK České Meziříčí A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SKPK DONAP H.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>KK Svitavy B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KK V.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Č. Třebová A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SKK České Meziříčí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České Meziříčí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SKK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A</w:t>
      </w:r>
      <w:r>
        <w:t> - KK V.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SKPK DONAP H. Králové A - </w:t>
      </w:r>
      <w:r>
        <w:rPr>
          <w:color w:val="00B050"/>
        </w:rPr>
        <w:t>SKK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09.11.21</w:t>
      </w:r>
      <w:r>
        <w:tab/>
      </w:r>
      <w:r>
        <w:t>út</w:t>
      </w:r>
      <w:r>
        <w:tab/>
      </w:r>
      <w:r>
        <w:t>18:00</w:t>
      </w:r>
      <w:r>
        <w:tab/>
      </w:r>
      <w:r>
        <w:t>KK Svitavy B - </w:t>
      </w:r>
      <w:r>
        <w:rPr>
          <w:color w:val="00B050"/>
        </w:rPr>
        <w:t>SKK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SK Rybník A - </w:t>
      </w:r>
      <w:r>
        <w:rPr>
          <w:color w:val="00B050"/>
        </w:rPr>
        <w:t>SKK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A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SKK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A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KK V. Mýto B - </w:t>
      </w:r>
      <w:r>
        <w:rPr>
          <w:color w:val="00B050"/>
        </w:rPr>
        <w:t>SKK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A</w:t>
      </w:r>
      <w:r>
        <w:t> - SKPK DONAP H.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Č. Třebová A - </w:t>
      </w:r>
      <w:r>
        <w:rPr>
          <w:color w:val="00B050"/>
        </w:rPr>
        <w:t>SKK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A</w:t>
      </w:r>
      <w:r>
        <w:t> - KK Svitavy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>KK Svitavy A - </w:t>
      </w:r>
      <w:r>
        <w:rPr>
          <w:color w:val="00B050"/>
        </w:rPr>
        <w:t>SKK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A</w:t>
      </w:r>
      <w:r>
        <w:t> - SK Rybník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SKK České Meziříčí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A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Přelouč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Jarolím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604965928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jarolim.tom@seznam.cz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SKPK DONAP H. Králové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Hradec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Průběžná 611/4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500 09 Hradec Králové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725954857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petr.visek@pcr.cz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Němeček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775 863 812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info@skpkuzelkyhk.cz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Svitavy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Zeman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603 318 486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m.zeman25@gmail.com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Rybník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MÜLLER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775679138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milda-tom@seznam.cz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Zalabák Smiřice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775225580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josef@auto-makler.cz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V. Mýto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Dlouhý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737671515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f.dlouhy@email.cz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Č. Třebová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Svitavy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Krátký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603817059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v.kratky@svitava.cz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n/K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Kejzlar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603831275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58sara@seznam.cz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České Meziříčí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Záhumenská 487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71 České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Štěpán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731178073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davastepan@gmail.com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Vošvrda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731 165 693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vosvrda.milan1@seznam.cz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