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 DOROST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Trhové Sviny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Nové Hrady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Soběnov 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31.10.21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Soběnov A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21.11.21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Nová Bystřice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Jiskra Nová Bystřice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21.11.21</w:t>
      </w:r>
      <w:r>
        <w:tab/>
      </w:r>
      <w:r>
        <w:t>ne</w:t>
      </w:r>
      <w:r>
        <w:tab/>
      </w:r>
      <w:r>
        <w:t>12:00</w:t>
      </w:r>
      <w:r>
        <w:tab/>
      </w:r>
      <w:r>
        <w:t>TJ Jiskra Nová Bystřice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Nové Hrady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13.02.22</w:t>
      </w:r>
      <w:r>
        <w:tab/>
      </w:r>
      <w:r>
        <w:t>ne</w:t>
      </w:r>
      <w:r>
        <w:tab/>
      </w:r>
      <w:r>
        <w:t>12:15</w:t>
      </w:r>
      <w:r>
        <w:tab/>
      </w:r>
      <w:r>
        <w:t>TJ Jiskra Nová Bystřice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    Rojdl  Marek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420602447036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josef.svoboda@sastechnik.eu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Sladký Stanislav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774 338 905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josesy@seznam.cz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Jinda Martin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773 792 548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jinda.martin@zszborovska.cz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603 437 733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