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Krejčiřík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Krejčiřík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Horst Krejčiřík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Horst Krejčiřík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Horst Krejčiřík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11.10.21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˝D˝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28.09.21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Opava ˝D˝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14.02.22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07.03.22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Polok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734 611908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603 250 308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