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KLZ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Truksa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Anděl Václav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Miláček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Mazáček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Tůma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Strachoň st.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Truksa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Pavlata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Hons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Truksa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Matoušek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Bureš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Miláček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Tůma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Truksa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Strachoň st.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Pavlata Vladimír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Truksa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Hons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Matoušek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Truksa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Pavlata Vladimír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Mazáček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17.11.21</w:t>
      </w:r>
      <w:r>
        <w:tab/>
      </w:r>
      <w:r>
        <w:t>st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23.10.21</w:t>
      </w:r>
      <w:r>
        <w:tab/>
      </w:r>
      <w:r>
        <w:t>so</w:t>
      </w:r>
      <w:r>
        <w:tab/>
      </w:r>
      <w:r>
        <w:t>11:00</w:t>
      </w:r>
      <w:r>
        <w:tab/>
      </w:r>
      <w:r>
        <w:t>KK Kosmonosy A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23.01.22</w:t>
      </w:r>
      <w:r>
        <w:tab/>
      </w:r>
      <w:r>
        <w:t>ne</w:t>
      </w:r>
      <w:r>
        <w:tab/>
      </w:r>
      <w:r>
        <w:t>13:00</w:t>
      </w:r>
      <w:r>
        <w:tab/>
      </w:r>
      <w:r>
        <w:t>TJ Lokomotiva Ústí n. L.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19.02.22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05.03.22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A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Bižuterie Jablonec nad Nisou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04.09.21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Jablonec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A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17.11.21</w:t>
      </w:r>
      <w:r>
        <w:tab/>
      </w:r>
      <w:r>
        <w:t>st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22.01.22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A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19.02.22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19.03.22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09.10.21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09.01.22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11.12.21</w:t>
      </w:r>
      <w:r>
        <w:tab/>
      </w:r>
      <w:r>
        <w:t>so</w:t>
      </w:r>
      <w:r>
        <w:tab/>
      </w:r>
      <w:r>
        <w:t>11:00</w:t>
      </w:r>
      <w:r>
        <w:tab/>
      </w:r>
      <w:r>
        <w:t>TJ Lokomotiva Ústí n. L.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12.02.22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02.04.22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03.04.22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09.04.22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A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26.02.22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A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04.09.21</w:t>
      </w:r>
      <w:r>
        <w:tab/>
      </w:r>
      <w:r>
        <w:t>so</w:t>
      </w:r>
      <w:r>
        <w:tab/>
      </w:r>
      <w:r>
        <w:t>11:00</w:t>
      </w:r>
      <w:r>
        <w:tab/>
      </w:r>
      <w:r>
        <w:t>Jablonec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A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A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23.10.21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Kosmonosy A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30.10.21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22.01.22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A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19.02.22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26.02.22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A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19.03.22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A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30.10.21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09.01.22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11.12.21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Lokomotiva Ústí n. L.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23.01.22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Lokomotiva Ústí n. L.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02.04.22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19.03.22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03.04.22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09.04.22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Irini Sedláčková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607 194 734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irini@seznam.cz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Bižuterie Jablonec nad Nisou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Bižuterie Jablonec nad Nisou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Pražská 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466 01 Jablonec nad Nisou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Moravcová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724 125 091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michalka-m@seznam.cz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Viková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737 710 587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danavikova@email.cz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Vít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605 524 124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tomik.vit@seznam.cz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Vohnoutová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605 823 188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vohnosa@centrum.cz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