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Krchov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-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Moravský Beroun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KS Moravský Beroun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Pozemstav Prostějov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Tatran Litovel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12.02.22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TJ Pozemstav Prostějov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Zábřeh  ˝C˝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Zábřeh  ˝C˝</w:t>
      </w:r>
      <w:r>
        <w:t> - KS Moravský Beroun </w:t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Tatran Litovel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KS Moravský Beroun 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Pozemstav Prostějov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KS Moravský Beroun 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Zábřeh  ˝C˝</w:t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Tatran Litovel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Moravský Beroun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Sokol Přemyslovice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>-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KK Zábřeh  ˝C˝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Tatran Litovel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KS Moravský Beroun </w:t>
      </w:r>
      <w:r>
        <w:t> - TJ Pozemstav Prostějov</w:t>
      </w:r>
      <w:r>
        <w:tab/>
      </w:r>
      <w:r>
        <w:rPr>
          <w:sz w:val="14"/>
          <w:szCs w:val="14"/>
        </w:rPr>
        <w:t>KS Moravský Beroun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19.03.22</w:t>
      </w:r>
      <w:r>
        <w:tab/>
      </w:r>
      <w:r>
        <w:t>so</w:t>
      </w:r>
      <w:r>
        <w:tab/>
      </w:r>
      <w:r>
        <w:t>12:00</w:t>
      </w:r>
      <w:r>
        <w:tab/>
      </w:r>
      <w:r>
        <w:t>KK Zábřeh  ˝C˝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>KK Zábřeh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Moravský Beroun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Moravský Beroun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776 495 042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Žouželka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608432449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zouzelkad@seznam.cz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Moravský Beroun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KS Moravský Beroun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653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05 Moravský Beroun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Krchov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602 572 004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krchov.m@granitol.cz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Helena Chmelová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602 540 556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hchmelovamb@centrum.cz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