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OL PV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7-8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Šternberk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Horka nad Moravou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Sigma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Troubelice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Troubelice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KK Troubelice A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Troubelice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Horka nad Moravou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31.12.21</w:t>
      </w:r>
      <w:r>
        <w:tab/>
      </w:r>
      <w:r>
        <w:t>pá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Troubelice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SK Sigma C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Troubelice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15.04.22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KK Troubelice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20.04.22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B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Sigma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28.10.21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Sigma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12.11.21</w:t>
      </w:r>
      <w:r>
        <w:tab/>
      </w:r>
      <w:r>
        <w:t>pá</w:t>
      </w:r>
      <w:r>
        <w:tab/>
      </w:r>
      <w:r>
        <w:t>20:30</w:t>
      </w:r>
      <w:r>
        <w:tab/>
      </w:r>
      <w:r>
        <w:t>SK Sigma C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Sigma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KK Troubelice A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Sigma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04.03.22</w:t>
      </w:r>
      <w:r>
        <w:tab/>
      </w:r>
      <w:r>
        <w:t>pá</w:t>
      </w:r>
      <w:r>
        <w:tab/>
      </w:r>
      <w:r>
        <w:t>20:30</w:t>
      </w:r>
      <w:r>
        <w:tab/>
      </w:r>
      <w:r>
        <w:t>TJ Sokol Horka nad Moravou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15.04.22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SK Sigma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21.04.22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A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Troubelice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A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09.09.21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A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A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Troubelice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22.10.21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KK Troubelice A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Horka nad Moravou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05.11.21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KK Troubelice A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A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A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A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26.01.22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A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A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A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Troubelice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SK Sigma C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Troubelice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KK Troubelice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22.04.22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Troubelice A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Šternberk 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Troubelice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Troubelice A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HKK Olomouc E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Tatran Litovel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 Sigma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Lipník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Přemyslovice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Prostějov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 Sigma A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Prostějov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HKK Olomouc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Horka nad Moravou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Horka nad Moravou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KK Troubelice A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HKK Olomouc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HKK Olomouc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15.04.22</w:t>
      </w:r>
      <w:r>
        <w:tab/>
      </w:r>
      <w:r>
        <w:t>pá</w:t>
      </w:r>
      <w:r>
        <w:tab/>
      </w:r>
      <w:r>
        <w:t>17:00</w:t>
      </w:r>
      <w:r>
        <w:tab/>
      </w:r>
      <w:r>
        <w:t>SK Sigma C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HKK Olomouc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HKK Olomouc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09.09.21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06.10.21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22.10.21</w:t>
      </w:r>
      <w:r>
        <w:tab/>
      </w:r>
      <w:r>
        <w:t>pá</w:t>
      </w:r>
      <w:r>
        <w:tab/>
      </w:r>
      <w:r>
        <w:t>20:30</w:t>
      </w:r>
      <w:r>
        <w:tab/>
      </w:r>
      <w:r>
        <w:t>KK Troubelice A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HKK Olomouc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HKK Olomouc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SK Sigma C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31.12.22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01.04.22</w:t>
      </w:r>
      <w:r>
        <w:tab/>
      </w:r>
      <w:r>
        <w:t>pá</w:t>
      </w:r>
      <w:r>
        <w:tab/>
      </w:r>
      <w:r>
        <w:t>20:30</w:t>
      </w:r>
      <w:r>
        <w:tab/>
      </w:r>
      <w:r>
        <w:t>TJ Sokol Horka nad Moravou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HKK Olomouc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22.04.22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E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Horka nad Moravou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Horka nad Moravou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Horka nad Moravou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Horka nad Moravou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Horka nad Moravou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Horka nad Moravou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Horka nad Moravou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Horka nad Moravou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Horka nad Moravou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SK Sigma C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Horka nad Moravou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04.02.22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TJ Sokol Horka nad Moravou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18.02.22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TJ Sokol Horka nad Moravou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04.03.22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TJ Sokol Horka nad Moravou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KK Troubelice A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Horka nad Moravou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01.04.22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TJ Sokol Horka nad Moravou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TJ Sokol Horka nad Moravou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Horka nad Moravou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Tatran Litovel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SK Sigma C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Tatran Litovel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20.10.21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05.11.21</w:t>
      </w:r>
      <w:r>
        <w:tab/>
      </w:r>
      <w:r>
        <w:t>pá</w:t>
      </w:r>
      <w:r>
        <w:tab/>
      </w:r>
      <w:r>
        <w:t>20:30</w:t>
      </w:r>
      <w:r>
        <w:tab/>
      </w:r>
      <w:r>
        <w:t>KK Troubelice A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Tatran Litovel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Horka nad Moravou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Tatran Litovel C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21.04.22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TJ Tatran Litovel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Sigma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Horka nad Moravou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C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Sigma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15.10.21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SK Sigma C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29.10.21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SK Sigma C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03.11.21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12.11.21</w:t>
      </w:r>
      <w:r>
        <w:tab/>
      </w:r>
      <w:r>
        <w:t>pá</w:t>
      </w:r>
      <w:r>
        <w:tab/>
      </w:r>
      <w:r>
        <w:t>20:30</w:t>
      </w:r>
      <w:r>
        <w:tab/>
      </w:r>
      <w:r>
        <w:t/>
      </w:r>
      <w:r>
        <w:rPr>
          <w:color w:val="00B050"/>
        </w:rPr>
        <w:t>SK Sigma C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KK Troubelice A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Sigma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C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C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20.01.22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Sigma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C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C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C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C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C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15.04.22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Sigma C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22.04.22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SK Sigma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HKK Olomouc E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Tatran Litovel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 Sigma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Prostějov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Přemyslovice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Prostějov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 Sigma A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Horka nad Moravou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Lipník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Šternberk 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Troubelice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Troubelice A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HKK Olomouc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Horka nad Moravou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17.11.21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KK Troubelice A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Lipník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31.12.22</w:t>
      </w:r>
      <w:r>
        <w:tab/>
      </w:r>
      <w:r>
        <w:t>so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Lipník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SK Sigma C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Lipník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Lipník B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Lipník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Přemyslovice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15.10.21</w:t>
      </w:r>
      <w:r>
        <w:tab/>
      </w:r>
      <w:r>
        <w:t>pá</w:t>
      </w:r>
      <w:r>
        <w:tab/>
      </w:r>
      <w:r>
        <w:t>20:30</w:t>
      </w:r>
      <w:r>
        <w:tab/>
      </w:r>
      <w:r>
        <w:t>SK Sigma C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Přemyslovice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28.10.21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Přemyslovice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04.02.22</w:t>
      </w:r>
      <w:r>
        <w:tab/>
      </w:r>
      <w:r>
        <w:t>pá</w:t>
      </w:r>
      <w:r>
        <w:tab/>
      </w:r>
      <w:r>
        <w:t>20:30</w:t>
      </w:r>
      <w:r>
        <w:tab/>
      </w:r>
      <w:r>
        <w:t>TJ Sokol Horka nad Moravou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15.04.22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Přemyslovice C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22.04.22</w:t>
      </w:r>
      <w:r>
        <w:tab/>
      </w:r>
      <w:r>
        <w:t>pá</w:t>
      </w:r>
      <w:r>
        <w:tab/>
      </w:r>
      <w:r>
        <w:t>17:00</w:t>
      </w:r>
      <w:r>
        <w:tab/>
      </w:r>
      <w:r>
        <w:t>KK Troubelice A - </w:t>
      </w:r>
      <w:r>
        <w:rPr>
          <w:color w:val="00B050"/>
        </w:rPr>
        <w:t>Sokol Přemyslovice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Šternberk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03.09.21</w:t>
      </w:r>
      <w:r>
        <w:tab/>
      </w:r>
      <w:r>
        <w:t>pá</w:t>
      </w:r>
      <w:r>
        <w:tab/>
      </w:r>
      <w:r>
        <w:t>17:00</w:t>
      </w:r>
      <w:r>
        <w:tab/>
      </w:r>
      <w:r>
        <w:t>KK Troubelice A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Šternberk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Horka nad Moravou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01.12.21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Šternberk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SK Sigma C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Šternberk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15.04.22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Šternberk 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21.04.22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KK Šternberk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02.09.21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Prostějov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29.10.21</w:t>
      </w:r>
      <w:r>
        <w:tab/>
      </w:r>
      <w:r>
        <w:t>pá</w:t>
      </w:r>
      <w:r>
        <w:tab/>
      </w:r>
      <w:r>
        <w:t>20:30</w:t>
      </w:r>
      <w:r>
        <w:tab/>
      </w:r>
      <w:r>
        <w:t>SK Sigma C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Prostějov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D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KK Troubelice A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Prostějov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18.02.22</w:t>
      </w:r>
      <w:r>
        <w:tab/>
      </w:r>
      <w:r>
        <w:t>pá</w:t>
      </w:r>
      <w:r>
        <w:tab/>
      </w:r>
      <w:r>
        <w:t>20:30</w:t>
      </w:r>
      <w:r>
        <w:tab/>
      </w:r>
      <w:r>
        <w:t>TJ Sokol Horka nad Moravou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C</w:t>
      </w:r>
      <w:r>
        <w:t> - TJ Prostějov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20.04.22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TJ Prostějov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01.09.21</w:t>
      </w:r>
      <w:r>
        <w:tab/>
      </w:r>
      <w:r>
        <w:t>st</w:t>
      </w:r>
      <w:r>
        <w:tab/>
      </w:r>
      <w:r>
        <w:t>17:00</w:t>
      </w:r>
      <w:r>
        <w:tab/>
      </w:r>
      <w:r>
        <w:t>KK Troubelice B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Prostějov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SK Sigma A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SK Sigma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KK Troubelice A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Prostějov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KK Lipník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Sokol Přemyslovice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E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KK Šternberk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Horka nad Moravou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TJ Prostějov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09.12.21</w:t>
      </w:r>
      <w:r>
        <w:tab/>
      </w:r>
      <w:r>
        <w:t>čt</w:t>
      </w:r>
      <w:r>
        <w:tab/>
      </w:r>
      <w:r>
        <w:t>17:00</w:t>
      </w:r>
      <w:r>
        <w:tab/>
      </w:r>
      <w:r>
        <w:t>TJ Tatran Litovel C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KK Troubelice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SK Sigma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SK Sigma C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KK Troubelice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Prostějov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KK Lipník B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10.03.22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HKK Olomouc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Sokol Přemyslovice C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24.03.22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HKK Olomouc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KK Šternberk 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TJ Sokol Horka nad Moravou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29.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TJ Prostějov C - </w:t>
      </w:r>
      <w:r>
        <w:rPr>
          <w:color w:val="00B050"/>
        </w:rPr>
        <w:t>TJ Prostějov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30.</w:t>
      </w:r>
      <w:r>
        <w:tab/>
      </w:r>
      <w:r>
        <w:t>21.04.22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Prostějov D</w:t>
      </w:r>
      <w:r>
        <w:t> - TJ Tatran Litovel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Troubelice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Sigma MŽ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Svatoplukova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779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Drahoslav Smékal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607041997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drahoslav.smekal@seznam.cz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Kotráš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604 613 983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kotrasovamarie@seznam.cz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Sigma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Sigma MŽ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Svatoplukova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779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Zvěřina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603453050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l.zverinova60@seznam.cz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773 119 097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vlcek.ol@seznam.cz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Troubelice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Sigma MŽ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Svatoplukova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779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Smékal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739471630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hansme@seznam.cz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Kotráš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604 613 983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kotrasovamarie@seznam.cz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Malíšek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736282794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malda2005@volny.cz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Hejtman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724929669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r.hejtman@seznam.cz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Machalíčková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606551400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alcamachulda@seznam.cz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Horka nad Moravou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Vodák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603277386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vodak.jurasek@seznam.cz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Koudelny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608 739 005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kudyl@centrum.cz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Vrobel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606320529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Jirkavrobel@seznam.cz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Sigma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Svatoplukova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779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Zvěřina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603453050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l.zverinova60@seznam.cz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773 119 097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vlcek.ol@seznam.cz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Sigma MŽ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Svatoplukova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779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Suchý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774591120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suchyvaclav1963@seznam.cz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773 119 097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vlcek.ol@seznam.cz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 Toman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776257298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Šternberk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KKŽ Šternberk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1705/48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785 01 Šternberk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Paták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737854113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Ďuriš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604 504 560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duris.p@seznam.cz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Čépe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725 529 099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marek.cepe@gmail.com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 Leitgebová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735708889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leitgebovamagda@gmail.com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