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Zlínský krajský přebor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Ťulpa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Beňo Alois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Ťulpa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Beňo Alois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metelka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Nedopil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zábel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VKK Vsetín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Kroměříž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SC Bylnice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SC Bylnice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Kelč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Machová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KC Zlín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Kroměříž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Bojkovice Krons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Gumárny Zubří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Kroměříž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Camo Slavičín A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VKK Vsetín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Kelč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Sokol Machová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Gumárny Zubří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Kroměříž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SC Bylnice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Valašské Meziříčí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Camo Slavičín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Kroměříž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KC Zlín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SC Bylnice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Kelč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KC Zlín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Gumárny Zubří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KK Kroměříž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Bojkovice Krons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Valašské Meziříčí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KK Camo Slavičín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KK Camo Slavičín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Gumárny Zubří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Gumárny Zubří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>KC Zlín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28.09.21</w:t>
      </w:r>
      <w:r>
        <w:tab/>
      </w:r>
      <w:r>
        <w:t>út</w:t>
      </w:r>
      <w:r>
        <w:tab/>
      </w:r>
      <w:r>
        <w:t>15:00</w:t>
      </w:r>
      <w:r>
        <w:tab/>
      </w:r>
      <w:r>
        <w:t>TJ Bojkovice Krons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SC Bylnice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10.12.21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Sokol Machová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Kroměříž A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KC Zlín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Kroměříž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Bojkovice Krons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VKK Vsetín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TJ Kelč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A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KC Zlín C</w:t>
      </w:r>
      <w:r>
        <w:t> - TJ Gumárny Zubří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Bojkovice Krons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Kelč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SC Bylnice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Gumárny Zubří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KK Camo Slavičín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Valašské Meziříčí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KK Kroměříž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Bojkovice Krons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KK Camo Slavičín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KK Kroměříž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KC Zlín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VKK Vsetín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KK Camo Slavičín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Sokol Machová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Gumárny Zubří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Kelč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KK Kroměříž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02.03.22</w:t>
      </w:r>
      <w:r>
        <w:tab/>
      </w:r>
      <w:r>
        <w:t>st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Valašské Meziříčí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SC Bylnice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19.09.21</w:t>
      </w:r>
      <w:r>
        <w:tab/>
      </w:r>
      <w:r>
        <w:t>ne</w:t>
      </w:r>
      <w:r>
        <w:tab/>
      </w:r>
      <w:r>
        <w:t>09:00</w:t>
      </w:r>
      <w:r>
        <w:tab/>
      </w:r>
      <w:r>
        <w:t>KK Camo Slavičín A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28.09.21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Bojkovice Krons B</w:t>
      </w:r>
      <w:r>
        <w:t> - TJ Gumárny Zubří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Kroměříž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SC Bylnice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Valašské Meziříčí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Kroměříž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KC Zlín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Kelč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Kroměříž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VKK Vsetín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Kelč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KC Zlín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Bojkovice Krons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SC Bylnice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Gumárny Zubří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Gumárny Zubří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Spurný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603456386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607 767 125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737 663 219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tomanek996@gmail.com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Machová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 Fryštacká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739432839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margita.fristacka@email.cz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777746012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daniel.mach@email.cz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Gumárny Zubří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Gumárny Zubří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Trochta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739065628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jaratrochta@email.cz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Nedopil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606937323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kuzelna.nedopil@seznam.cz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603537279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cizjosef@seznam.cz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Lahuta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775167367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lahuta@alboschlenk.cz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Bylnice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sídliště Družba 1218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31 Brumov-Bylnice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Zábel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731764754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zabell@seznam.cz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Struhař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732 739 484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pstruhar@seznam.cz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Kelč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Kelč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Kelč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43 Kelč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Vybíral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730 943 344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Vybíral Tomáš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730943344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