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3. KLM 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Wohlmuth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Ausbuher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Hendl Oldřich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Kolařík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Magdalena Šabatová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Bok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Norbert Schneider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Staňková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Matoušek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Kolařík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Ambrová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Hendl Oldřich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Hnát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Pytlík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 Srkal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Bok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Staňková Eva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Majner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Kolařík Miloslav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Hendl Oldřich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Ambrová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Schneider Norbert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Wohlmuth David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Bok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 Srkal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Staňková Eva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Hnát Jaromír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Hendl Oldřich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Ambrová Alena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Vavřička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Schneider Norbert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Kolařík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Šnajdr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Srkal Kamil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Strachoň st.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Hnát Jaromír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Staňková Eva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Ambrová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Bok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Schneider Norbert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Majner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Majner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Ambrová Alena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Bok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Schneider Norbert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Hendl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Srkal Kamil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Matoušek Josef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Magdalena Šabatová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Pytlík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Kolařík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 Srkal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Hnát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Matoušek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Ambrová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Majner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Norbert Schneider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Staňková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Matoušek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Bok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 Srkal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Müller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Kolařík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Hendl Oldřich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Filip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Bok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Majner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 Srkal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Norbert Schneider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Matoušek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Staňková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Hendl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Ambrová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Magdalena Šabatová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Wohlmuth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 Srkal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Bok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Staňková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Hnát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Kolařík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Ambrová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Hendl Oldřich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Norbert Schneider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Bok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Kolařík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 Srkal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Staňková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Filip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Majner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Hendl Oldřich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Ambra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Norbert Schneider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Pytlík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 Srkal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Staňková Eva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Strachoň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Hnát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Wohlmuth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Slavoj Plzeň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Bok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Škoda VS Plzeň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Kolařík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Alena Ambrová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Hendl Oldřich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Jiskra Hazlov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Norbert Schneider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Kovohutě Příbram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10:00</w:t>
      </w:r>
      <w:r>
        <w:tab/>
      </w:r>
      <w:r>
        <w:t>TJ Slavoj Plzeň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TJ Teplice Letná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SKK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14:00</w:t>
      </w:r>
      <w:r>
        <w:tab/>
      </w:r>
      <w:r>
        <w:t>SKK Bohušovice B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Kovohutě Příbram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16.01.22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B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TJ Slavoj Plzeň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12:30</w:t>
      </w:r>
      <w:r>
        <w:tab/>
      </w:r>
      <w:r>
        <w:t>TJ Teplice Letná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SKK Bohušovice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Kovohutě Příbram 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Elektrárny Kadaň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Elektrárny Kadaň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03.10.21</w:t>
      </w:r>
      <w:r>
        <w:tab/>
      </w:r>
      <w:r>
        <w:t>ne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TJ Slavoj Plzeň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12:30</w:t>
      </w:r>
      <w:r>
        <w:tab/>
      </w:r>
      <w:r>
        <w:t>TJ Teplice Letná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SKK Bohušovice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09:30</w:t>
      </w:r>
      <w:r>
        <w:tab/>
      </w:r>
      <w:r>
        <w:t>SKK Rokycany B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10:00</w:t>
      </w:r>
      <w:r>
        <w:tab/>
      </w:r>
      <w:r>
        <w:t>TJ Slavoj Plzeň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TJ Teplice Letná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SKK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14:00</w:t>
      </w:r>
      <w:r>
        <w:tab/>
      </w:r>
      <w:r>
        <w:t>SKK Bohušovice B - </w:t>
      </w:r>
      <w:r>
        <w:rPr>
          <w:color w:val="00B050"/>
        </w:rPr>
        <w:t>TJ Elektrárny Kadaň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Elektrárny Kadaň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Jiskra Hazlov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09:30</w:t>
      </w:r>
      <w:r>
        <w:tab/>
      </w:r>
      <w:r>
        <w:t>SKK Rokycany B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Kuželky Jiskra Hazlov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10:00</w:t>
      </w:r>
      <w:r>
        <w:tab/>
      </w:r>
      <w:r>
        <w:t>TJ Slavoj Plzeň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05.12.21</w:t>
      </w:r>
      <w:r>
        <w:tab/>
      </w:r>
      <w:r>
        <w:t>ne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</w:t>
      </w:r>
      <w:r>
        <w:t> - TJ Teplice Letná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</w:t>
      </w:r>
      <w:r>
        <w:t> - SKK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14:00</w:t>
      </w:r>
      <w:r>
        <w:tab/>
      </w:r>
      <w:r>
        <w:t>SKK Bohušovice B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27.02.22</w:t>
      </w:r>
      <w:r>
        <w:tab/>
      </w:r>
      <w:r>
        <w:t>ne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</w:t>
      </w:r>
      <w:r>
        <w:t> - TJ Slavoj Plzeň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12:30</w:t>
      </w:r>
      <w:r>
        <w:tab/>
      </w:r>
      <w:r>
        <w:t>TJ Teplice Letná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Kuželky Jiskra Hazlov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Kuželky Jiskra Hazlov </w:t>
      </w:r>
      <w:r>
        <w:t> - SKK Bohušovice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Škoda VS Plzeň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15.09.21</w:t>
      </w:r>
      <w:r>
        <w:tab/>
      </w:r>
      <w:r>
        <w:t>st</w:t>
      </w:r>
      <w:r>
        <w:tab/>
      </w:r>
      <w:r>
        <w:t>17:00</w:t>
      </w:r>
      <w:r>
        <w:tab/>
      </w:r>
      <w:r>
        <w:t>CB Dobřany B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19.09.21</w:t>
      </w:r>
      <w:r>
        <w:tab/>
      </w:r>
      <w:r>
        <w:t>ne</w:t>
      </w:r>
      <w:r>
        <w:tab/>
      </w:r>
      <w:r>
        <w:t>10:00</w:t>
      </w:r>
      <w:r>
        <w:tab/>
      </w:r>
      <w:r>
        <w:t>SKK Rokycany B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Škoda VS Plzeň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16.12.21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 Škoda VS Plzeň </w:t>
      </w:r>
      <w:r>
        <w:t> - TJ Slavoj Plzeň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30.01.22</w:t>
      </w:r>
      <w:r>
        <w:tab/>
      </w:r>
      <w:r>
        <w:t>ne</w:t>
      </w:r>
      <w:r>
        <w:tab/>
      </w:r>
      <w:r>
        <w:t>14:00</w:t>
      </w:r>
      <w:r>
        <w:tab/>
      </w:r>
      <w:r>
        <w:t>TJ Teplice Letná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28.11.21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SKK Bohušovice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14:00</w:t>
      </w:r>
      <w:r>
        <w:tab/>
      </w:r>
      <w:r>
        <w:t>SKK Bohušovice B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27.02.22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10.03.22</w:t>
      </w:r>
      <w:r>
        <w:tab/>
      </w:r>
      <w:r>
        <w:t>čt</w:t>
      </w:r>
      <w:r>
        <w:tab/>
      </w:r>
      <w:r>
        <w:t>18:30</w:t>
      </w:r>
      <w:r>
        <w:tab/>
      </w:r>
      <w:r>
        <w:t>TJ Slavoj Plzeň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TJ Teplice Letná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SK Škoda VS Plzeň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Škoda VS Plzeň </w:t>
      </w:r>
      <w:r>
        <w:t> - SKK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Slavoj Plzeň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09.10.21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B - </w:t>
      </w:r>
      <w:r>
        <w:rPr>
          <w:color w:val="00B050"/>
        </w:rPr>
        <w:t>TJ Slavoj Plzeň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Slavoj Plzeň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B - </w:t>
      </w:r>
      <w:r>
        <w:rPr>
          <w:color w:val="00B050"/>
        </w:rPr>
        <w:t>TJ Slavoj Plzeň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Slavoj Plzeň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TJ Slavoj Plzeň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Slavoj Plzeň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16.12.21</w:t>
      </w:r>
      <w:r>
        <w:tab/>
      </w:r>
      <w:r>
        <w:t>čt</w:t>
      </w:r>
      <w:r>
        <w:tab/>
      </w:r>
      <w:r>
        <w:t>18:00</w:t>
      </w:r>
      <w:r>
        <w:tab/>
      </w:r>
      <w:r>
        <w:t>SK Škoda VS Plzeň  - </w:t>
      </w:r>
      <w:r>
        <w:rPr>
          <w:color w:val="00B050"/>
        </w:rPr>
        <w:t>TJ Slavoj Plzeň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Slavoj Plzeň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Slavoj Plzeň</w:t>
      </w:r>
      <w:r>
        <w:t> - SKK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Slavoj Plzeň</w:t>
      </w:r>
      <w:r>
        <w:t> - TJ Teplice Letná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TJ Slavoj Plzeň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TJ Slavoj Plzeň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27.01.22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Slavoj Plzeň</w:t>
      </w:r>
      <w:r>
        <w:t> - SKK Bohušovice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TJ Slavoj Plzeň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Slavoj Plzeň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TJ Slavoj Plzeň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Slavoj Plzeň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 - </w:t>
      </w:r>
      <w:r>
        <w:rPr>
          <w:color w:val="00B050"/>
        </w:rPr>
        <w:t>TJ Slavoj Plzeň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10.03.22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Slavoj Plzeň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Slavoj Plzeň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12:30</w:t>
      </w:r>
      <w:r>
        <w:tab/>
      </w:r>
      <w:r>
        <w:t>TJ Teplice Letná - </w:t>
      </w:r>
      <w:r>
        <w:rPr>
          <w:color w:val="00B050"/>
        </w:rPr>
        <w:t>TJ Slavoj Plzeň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Slavoj Plzeň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Teplice Letná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Teplice Letná</w:t>
      </w:r>
      <w:r>
        <w:t> - SKK Bohušovice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Teplice Letná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Teplice Letná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05.12.21</w:t>
      </w:r>
      <w:r>
        <w:tab/>
      </w:r>
      <w:r>
        <w:t>ne</w:t>
      </w:r>
      <w:r>
        <w:tab/>
      </w:r>
      <w:r>
        <w:t>11:00</w:t>
      </w:r>
      <w:r>
        <w:tab/>
      </w:r>
      <w:r>
        <w:t>Kuželky Jiskra Hazlov 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30.01.22</w:t>
      </w:r>
      <w:r>
        <w:tab/>
      </w:r>
      <w:r>
        <w:t>ne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Teplice Letná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Teplice Letná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10:00</w:t>
      </w:r>
      <w:r>
        <w:tab/>
      </w:r>
      <w:r>
        <w:t>TJ Slavoj Plzeň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Teplice Letná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Teplice Letná</w:t>
      </w:r>
      <w:r>
        <w:t> - SKK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14:00</w:t>
      </w:r>
      <w:r>
        <w:tab/>
      </w:r>
      <w:r>
        <w:t>SKK Bohušovice B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13.03.22</w:t>
      </w:r>
      <w:r>
        <w:tab/>
      </w:r>
      <w:r>
        <w:t>ne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Teplice Letná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B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Teplice Letná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Teplice Letná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Teplice Letná</w:t>
      </w:r>
      <w:r>
        <w:t> - TJ Slavoj Plzeň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Teplice Letná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Ústí n. L.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SKK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14:00</w:t>
      </w:r>
      <w:r>
        <w:tab/>
      </w:r>
      <w:r>
        <w:t>SKK Bohušovice B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B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12:30</w:t>
      </w:r>
      <w:r>
        <w:tab/>
      </w:r>
      <w:r>
        <w:t>TJ Teplice Letná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TJ Slavoj Plzeň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TJ Teplice Letná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Lokomotiva Ústí n. L.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09.03.22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</w:t>
      </w:r>
      <w:r>
        <w:t> - SKK Bohušovice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Lokomotiva Ústí n. L. 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10:00</w:t>
      </w:r>
      <w:r>
        <w:tab/>
      </w:r>
      <w:r>
        <w:t>TJ Slavoj Plzeň - </w:t>
      </w:r>
      <w:r>
        <w:rPr>
          <w:color w:val="00B050"/>
        </w:rPr>
        <w:t>TJ Lokomotiva Ústí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Podbořany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TJ Teplice Letná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SKK Bohušovice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09.10.21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10:00</w:t>
      </w:r>
      <w:r>
        <w:tab/>
      </w:r>
      <w:r>
        <w:t>TJ Slavoj Plzeň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TJ Slavoj Plzeň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12:30</w:t>
      </w:r>
      <w:r>
        <w:tab/>
      </w:r>
      <w:r>
        <w:t>TJ Teplice Letná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Podbořany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14:00</w:t>
      </w:r>
      <w:r>
        <w:tab/>
      </w:r>
      <w:r>
        <w:t>SKK Bohušovice B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08.03.22</w:t>
      </w:r>
      <w:r>
        <w:tab/>
      </w:r>
      <w:r>
        <w:t>út</w:t>
      </w:r>
      <w:r>
        <w:tab/>
      </w:r>
      <w:r>
        <w:t>17:00</w:t>
      </w:r>
      <w:r>
        <w:tab/>
      </w:r>
      <w:r>
        <w:t>SKK Rokycany B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Bohušovice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09.10.21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 B</w:t>
      </w:r>
      <w:r>
        <w:t> - TJ Slavoj Plzeň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12:30</w:t>
      </w:r>
      <w:r>
        <w:tab/>
      </w:r>
      <w:r>
        <w:t>TJ Teplice Letná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Bohušovice B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Bohušovice B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13:15</w:t>
      </w:r>
      <w:r>
        <w:tab/>
      </w:r>
      <w:r>
        <w:t>SKK Rokycany B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Bohušovice B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28.11.21</w:t>
      </w:r>
      <w:r>
        <w:tab/>
      </w:r>
      <w:r>
        <w:t>ne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Bohušovice B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Bohušovice B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27.01.22</w:t>
      </w:r>
      <w:r>
        <w:tab/>
      </w:r>
      <w:r>
        <w:t>čt</w:t>
      </w:r>
      <w:r>
        <w:tab/>
      </w:r>
      <w:r>
        <w:t>18:00</w:t>
      </w:r>
      <w:r>
        <w:tab/>
      </w:r>
      <w:r>
        <w:t>TJ Slavoj Plzeň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Bohušovice B</w:t>
      </w:r>
      <w:r>
        <w:t> - TJ Teplice Letná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09.03.22</w:t>
      </w:r>
      <w:r>
        <w:tab/>
      </w:r>
      <w:r>
        <w:t>st</w:t>
      </w:r>
      <w:r>
        <w:tab/>
      </w:r>
      <w:r>
        <w:t>17:00</w:t>
      </w:r>
      <w:r>
        <w:tab/>
      </w:r>
      <w:r>
        <w:t>TJ Lokomotiva Ústí n. L. 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Bohušovice B</w:t>
      </w:r>
      <w:r>
        <w:t> - SKK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Bohušovice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Bohušovice B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Bohušovice B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CB Dobřany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CB Dobřany B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10:00</w:t>
      </w:r>
      <w:r>
        <w:tab/>
      </w:r>
      <w:r>
        <w:t>TJ Slavoj Plzeň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TJ Teplice Letná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SKK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14:00</w:t>
      </w:r>
      <w:r>
        <w:tab/>
      </w:r>
      <w:r>
        <w:t>SKK Bohušovice B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SKK Rokycany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16.01.22</w:t>
      </w:r>
      <w:r>
        <w:tab/>
      </w:r>
      <w:r>
        <w:t>ne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TJ Slavoj Plzeň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13.03.22</w:t>
      </w:r>
      <w:r>
        <w:tab/>
      </w:r>
      <w:r>
        <w:t>ne</w:t>
      </w:r>
      <w:r>
        <w:tab/>
      </w:r>
      <w:r>
        <w:t>12:30</w:t>
      </w:r>
      <w:r>
        <w:tab/>
      </w:r>
      <w:r>
        <w:t>TJ Teplice Letná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SKK Bohušovice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CB Dobřany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05.04.22</w:t>
      </w:r>
      <w:r>
        <w:tab/>
      </w:r>
      <w:r>
        <w:t>út</w:t>
      </w:r>
      <w:r>
        <w:tab/>
      </w:r>
      <w:r>
        <w:t>17:00</w:t>
      </w:r>
      <w:r>
        <w:tab/>
      </w:r>
      <w:r>
        <w:t>SKK Rokycany B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CB Dobřany B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CB Dobřany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Rokycany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SKK Rokycany B</w:t>
      </w:r>
      <w:r>
        <w:t> - Kuželky Jiskra Hazlov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19.09.21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Rokycany B</w:t>
      </w:r>
      <w:r>
        <w:t> - SK Škoda VS Plzeň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B</w:t>
      </w:r>
      <w:r>
        <w:t> - TJ Slavoj Plzeň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12:30</w:t>
      </w:r>
      <w:r>
        <w:tab/>
      </w:r>
      <w:r>
        <w:t>TJ Teplice Letná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B</w:t>
      </w:r>
      <w:r>
        <w:t> - TJ Lokomotiva Ústí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13:15</w:t>
      </w:r>
      <w:r>
        <w:tab/>
      </w:r>
      <w:r>
        <w:t/>
      </w:r>
      <w:r>
        <w:rPr>
          <w:color w:val="00B050"/>
        </w:rPr>
        <w:t>SKK Rokycany B</w:t>
      </w:r>
      <w:r>
        <w:t> - SKK Bohušovice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10:00</w:t>
      </w:r>
      <w:r>
        <w:tab/>
      </w:r>
      <w:r>
        <w:t>CB Dobřany B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10:00</w:t>
      </w:r>
      <w:r>
        <w:tab/>
      </w:r>
      <w:r>
        <w:t>TJ Elektrárny Kadaň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B</w:t>
      </w:r>
      <w:r>
        <w:t> - TJ Kovohutě Příbram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SKK Rokycany B</w:t>
      </w:r>
      <w:r>
        <w:t> - TJ Elektrárny Kadaň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11:00</w:t>
      </w:r>
      <w:r>
        <w:tab/>
      </w:r>
      <w:r>
        <w:t>Kuželky Jiskra Hazlov 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10:00</w:t>
      </w:r>
      <w:r>
        <w:tab/>
      </w:r>
      <w:r>
        <w:t>SK Škoda VS Plzeň 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10:00</w:t>
      </w:r>
      <w:r>
        <w:tab/>
      </w:r>
      <w:r>
        <w:t>TJ Slavoj Plzeň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B</w:t>
      </w:r>
      <w:r>
        <w:t> - TJ Teplice Letná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14:00</w:t>
      </w:r>
      <w:r>
        <w:tab/>
      </w:r>
      <w:r>
        <w:t>TJ Lokomotiva Ústí n. L. 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08.03.22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B</w:t>
      </w:r>
      <w:r>
        <w:t> - SKK Podbořany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14:00</w:t>
      </w:r>
      <w:r>
        <w:tab/>
      </w:r>
      <w:r>
        <w:t>SKK Bohušovice B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05.04.22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B</w:t>
      </w:r>
      <w:r>
        <w:t> - CB Dobřany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Rokycany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10:00</w:t>
      </w:r>
      <w:r>
        <w:tab/>
      </w:r>
      <w:r>
        <w:t>TJ Kovohutě Příbram 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Kovohutě Příbram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Fezko Strakonice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Plánkova 31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386 01 Strakonice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Polák Petr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602 709 670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polak@silnicegroup.com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Polák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602 709 670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polakexmost@seznam.cz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Elektrárny Kadaň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Podbořany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Žatecká 1663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432 01 Kadaň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Zach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777 207 243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janzach@centrum.cz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Jakoubek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602 663 407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mjakoubek@seznam.cz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Jiskra Hazlov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Hazlov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Hazlov 454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351 32 Hazlov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Repčik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733546451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mira.repcik@seznam.cz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Miroslava Utikalová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603 495 548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utikal@email.cz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Škoda VS Plzeň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Škoda VS Plzeň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Štruncovy sady 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301 00 Plzeň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Vicher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725569620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skskodavsplzen@seznam.cz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Majner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723 968 179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skskodavsplzen@seznam.cz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Slavoj Plzeň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Slavoj Plzeň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Třebízského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320 14 Plzeň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Pešek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728178270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prcek9000@seznam.cz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Opatrný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603281487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jiri.opatrny@atlas.cz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Teplice Letná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Teplice Letná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Dr. Vrbenského 3343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415 01 Teplice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Filip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731 415 857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filipjenda@seznam.cz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Němečková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736 605 842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janinanem@seznam.cz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Ústí n. L.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Ústí nad Labem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Pod Vodojemem 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400 10 Ústí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Zahálka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725 350 696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t.zahalka@email.cz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Matoušek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603 248 969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josefmatousek@centrum.cz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Podbořany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Podbořany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943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441 01 Podbořany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 Ausbuher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725 288 566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ausbuherkamil@seznam.cz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 Srkal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775 234 862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srkalK@seznam.cz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Bohušovice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Bohušovice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420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411 56 Bohušovice nad Ohří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Slabý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702 482 901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milslab@seznam.cz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Devera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605 470 525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devera.j@tiscali.cz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CB Dobřany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CB Dobřany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Zahradní 705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334 41 Dobřany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Koubský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 601333921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janml.koubsky@seznam.cz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Koubský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601333921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janml.koubsky@seznam.cz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Rokycany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Rokycany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Jiráskova 1154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337 01 Rokycany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Andrlík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604584925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pavel.andrlik@seznam.cz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 Pytlík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605 415 170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py.roman@seznam.cz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