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1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xxx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Švéda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xxx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družsrtev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Ujhelyi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Olympia Radotín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Astra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Kobylisy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Velké Popovice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Uhelné sklady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Radlice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Rudná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Rudná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13.12.21</w:t>
      </w:r>
      <w:r>
        <w:tab/>
      </w:r>
      <w:r>
        <w:t>po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VSK ČVUT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28.02.22</w:t>
      </w:r>
      <w:r>
        <w:tab/>
      </w:r>
      <w:r>
        <w:t>po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Konstruktiva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Slavoj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Meteor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SC Olympia Radotín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Žižkov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Uhelné sklady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Velké Popovice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Uhelné sklady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Kobylisy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Konstruktiva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Slavoj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11.10.21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Meteor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SC Olympia Radotín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Žižkov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14.03.22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28.02.22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Astra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Uhelné sklady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Radlice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Rudná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Rudná A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VSK ČVUT 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VSK ČVUT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Astra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Kobylisy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Uhelné sklady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Radlice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06.01.22</w:t>
      </w:r>
      <w:r>
        <w:tab/>
      </w:r>
      <w:r>
        <w:t>čt</w:t>
      </w:r>
      <w:r>
        <w:tab/>
      </w:r>
      <w:r>
        <w:t>18:30</w:t>
      </w:r>
      <w:r>
        <w:tab/>
      </w:r>
      <w:r>
        <w:t>SC Olympia Radotín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TJ Rudná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Uhelné sklady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KK Velké Popovice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KK Slavoj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Meteor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SC Olympia Radotín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KK Konstruktiva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C</w:t>
      </w:r>
      <w:r>
        <w:t> - SK Žižkov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16.12.21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Uhelné sklady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Velké Popovice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Slavoj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28.03.22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Astra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Radlice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Uhelné sklady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</w:t>
      </w:r>
      <w:r>
        <w:t> - TJ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VSK ČVUT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Astra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SK Žižkov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Slavoj C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Uhelné sklady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Velké Popovice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Uhelné sklady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15.12.21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07.01.22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Astra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29.03.22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KK Slavoj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Radlice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Rudná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25.10.21</w:t>
      </w:r>
      <w:r>
        <w:tab/>
      </w:r>
      <w:r>
        <w:t>po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Rudná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VSK ČVUT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Astra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11.10.21</w:t>
      </w:r>
      <w:r>
        <w:tab/>
      </w:r>
      <w:r>
        <w:t>po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Konstruktiva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Slavoj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15.12.21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30.11.21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Kobylisy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SC Olympia Radotín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Žižkov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Uhelné sklady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KK Velké Popovice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SK Uhelné sklady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C</w:t>
      </w:r>
      <w:r>
        <w:t> - TJ Radlice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Meteor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SC Olympia Radotín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Žižkov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Velké Popovice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Uhelné sklady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Radlice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Meteor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Kobylisy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Rudná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VSK ČVUT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Astra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Konstruktiva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Slavoj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Olympia Radotín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25.10.21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Meteor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14.12.21</w:t>
      </w:r>
      <w:r>
        <w:tab/>
      </w:r>
      <w:r>
        <w:t>út</w:t>
      </w:r>
      <w:r>
        <w:tab/>
      </w:r>
      <w:r>
        <w:t>18:30</w:t>
      </w:r>
      <w:r>
        <w:tab/>
      </w:r>
      <w:r>
        <w:t>TJ Kobylisy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Rudná 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VSK ČVUT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17.12.21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Astra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06.01.22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SC Olympia Radotín</w:t>
      </w:r>
      <w:r>
        <w:t> - KK Konstruktiva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Slavoj C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Radlice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Rudná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28.03.22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TJ Kobylisy 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Žižkov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Uhelné sklady B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KK Velké Popovice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SC Olympia Radotín</w:t>
      </w:r>
      <w:r>
        <w:t> - SK Uhelné sklady</w:t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SC Olympia Radotín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TJ Radlice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TJ Rudná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SK Žižkov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SK Uhelné sklady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KK Velké Popovice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SK Uhelné sklady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KK Slavoj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SK Meteor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SC Olympia Radotín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TJ Kobylisy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VSK ČVUT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TJ Astra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A</w:t>
      </w:r>
      <w:r>
        <w:t> - KK Konstruktiva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Rudná A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16.12.21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Slavoj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08.12.21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VSK ČVUT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13.12.21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Astra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01.12.21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06.04.22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 Žižkov B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Žižkov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Uhelné sklady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Radlice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Rudná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Uhelné sklady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Konstruktiva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KK Slavoj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09.02.22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Meteor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SC Olympia Radotín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SK Žižkov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Kobylisy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</w:t>
      </w:r>
      <w:r>
        <w:t> - TJ Astra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19.04.22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VSK ČVUT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20.09.21</w:t>
      </w:r>
      <w:r>
        <w:tab/>
      </w:r>
      <w:r>
        <w:t>po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Konstruktiva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Slavoj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Meteor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17.12.21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SC Olympia Radotín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03.11.21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Žižkov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Astra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14.03.22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KK Velké Popovice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01.03.22</w:t>
      </w:r>
      <w:r>
        <w:tab/>
      </w:r>
      <w:r>
        <w:t>út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28.03.22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SK Uhelné sklady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21.03.22</w:t>
      </w:r>
      <w:r>
        <w:tab/>
      </w:r>
      <w:r>
        <w:t>po</w:t>
      </w:r>
      <w:r>
        <w:tab/>
      </w:r>
      <w:r>
        <w:t>19:30</w:t>
      </w:r>
      <w:r>
        <w:tab/>
      </w:r>
      <w:r>
        <w:t>KK Slavoj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Radlice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22.02.22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10.03.22</w:t>
      </w:r>
      <w:r>
        <w:tab/>
      </w:r>
      <w:r>
        <w:t>čt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Rudná A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VSK ČVUT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B</w:t>
      </w:r>
      <w:r>
        <w:t> - TJ Kobylisy 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15.04.22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Uhelné sklady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14.12.21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Kobylisy </w:t>
      </w:r>
      <w:r>
        <w:t> - SC Olympia Radotín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C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Rudná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21.10.21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25.10.21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Žižkov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04.11.21</w:t>
      </w:r>
      <w:r>
        <w:tab/>
      </w:r>
      <w:r>
        <w:t>čt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VSK ČVUT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17.11.21</w:t>
      </w:r>
      <w:r>
        <w:tab/>
      </w:r>
      <w:r>
        <w:t>st</w:t>
      </w:r>
      <w:r>
        <w:tab/>
      </w:r>
      <w:r>
        <w:t>17:30</w:t>
      </w:r>
      <w:r>
        <w:tab/>
      </w:r>
      <w:r>
        <w:t>TJ Radlice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Uhelné sklady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30.11.21</w:t>
      </w:r>
      <w:r>
        <w:tab/>
      </w:r>
      <w:r>
        <w:t>út</w:t>
      </w:r>
      <w:r>
        <w:tab/>
      </w:r>
      <w:r>
        <w:t>17:00</w:t>
      </w:r>
      <w:r>
        <w:tab/>
      </w:r>
      <w:r>
        <w:t>SK Meteor C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Astra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KK Velké Popovice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28.03.22</w:t>
      </w:r>
      <w:r>
        <w:tab/>
      </w:r>
      <w:r>
        <w:t>po</w:t>
      </w:r>
      <w:r>
        <w:tab/>
      </w:r>
      <w:r>
        <w:t>19:30</w:t>
      </w:r>
      <w:r>
        <w:tab/>
      </w:r>
      <w:r>
        <w:t>SC Olympia Radotín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Radotín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KK Konstruktiva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23.02.22</w:t>
      </w:r>
      <w:r>
        <w:tab/>
      </w:r>
      <w:r>
        <w:t>st</w:t>
      </w:r>
      <w:r>
        <w:tab/>
      </w:r>
      <w:r>
        <w:t>17:30</w:t>
      </w:r>
      <w:r>
        <w:tab/>
      </w:r>
      <w:r>
        <w:t>TJ Rudná A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Uhelné sklady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09.03.22</w:t>
      </w:r>
      <w:r>
        <w:tab/>
      </w:r>
      <w:r>
        <w:t>st</w:t>
      </w:r>
      <w:r>
        <w:tab/>
      </w:r>
      <w:r>
        <w:t>19:30</w:t>
      </w:r>
      <w:r>
        <w:tab/>
      </w:r>
      <w:r>
        <w:t>SK Žižkov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KK Slavoj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24.03.22</w:t>
      </w:r>
      <w:r>
        <w:tab/>
      </w:r>
      <w:r>
        <w:t>čt</w:t>
      </w:r>
      <w:r>
        <w:tab/>
      </w:r>
      <w:r>
        <w:t>17:30</w:t>
      </w:r>
      <w:r>
        <w:tab/>
      </w:r>
      <w:r>
        <w:t>VSK ČVUT 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TJ Radlice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>SK Uhelné sklady B - </w:t>
      </w:r>
      <w:r>
        <w:rPr>
          <w:color w:val="00B050"/>
        </w:rPr>
        <w:t>TJ Kobylisy 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</w:t>
      </w:r>
      <w:r>
        <w:t> - SK Meteor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Fiala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732 859 498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radfia@seznam.cz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Velké Popovice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777333008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Hybš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hybs@centrum.cz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Novák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602 852 098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lutchan@centrum.cz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Šámal. Jindra Pokorná604484981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602133931.60448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samal.premysl@gmail.com . jindra.pokorna@email.cz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Kasal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720744757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kasal.pavel@seznam.cz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Olympia Radotín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Radotín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 Žděři 1111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153 00 Praha 5-Radotín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Asimus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603 837 622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asimus@seznam.cz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Strnad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776 172 852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strnad67@gmail.com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Váňa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73660656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pavana262@gmail.com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Vejvoda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adam.vejvoda@seznam.cz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Školová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724 149 695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dana.skolova@seznam.cz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Krčma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608 900 866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j.krcma@tiscali.cz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