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Západočeská divize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Smetana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Vlček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Pivoňka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Lipták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Patkaň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Laksar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Rajlich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Čolák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Čech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Bedřich Horka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Repčík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Patkaň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Kuchař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Pivoňka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Lipták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Šraga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Smetana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Rajlich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Laksar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Repčík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Čolák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Lukeš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Rajlich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Smetana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Vlček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Patkaň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Martínek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Šraga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Kalista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Patkaň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Lipták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Čech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Repčík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Rajlich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Laksar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Smetana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Kuchař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Hojsák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Bedřich Horka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Patkaň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Lipták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Šraga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Myslík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Repčík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Kalista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Rajlich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Vlček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Smetana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Bedřich Horka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Martínek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Kalista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Laksar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Rajlich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Šraga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Lukeš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Lipták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Laksar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Šraga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Bedřich Horka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Repčík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Lipták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Dobiáš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Kuchař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Smetana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Martinek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Repčík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Laksar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Šraga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Hojsák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Bedřich Horka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Repčík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Rajlich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Smetana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Patkaň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Lipták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Pivoňka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Vlček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Rajlich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Smetana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Čolák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Repčík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Bedřich Horka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Laksar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Lipták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Vlček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Dobiáš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Kalista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Čech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Laksar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Smetana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Rajlich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Vlček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Hojsák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Bedřich Horka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Lipták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Dobiáš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Šraga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Wittwar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Kalista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Bedřich Horka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Vlček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Pivoňka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Smetana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Rajlich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Martinek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Kříž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Laksar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Lipták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Čech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Repčík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Kalista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Vlček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Smetana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Dobiáš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Rajlich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Čolák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Lipták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Laksar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Pivoňka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Repčík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Bedřich Horka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Slovan K.Vary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Slovan K.Vary B</w:t>
      </w:r>
      <w:r>
        <w:t> - Baník Stříbro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14:30</w:t>
      </w:r>
      <w:r>
        <w:tab/>
      </w:r>
      <w:r>
        <w:t>Kuželky Ji.Hazlov B - </w:t>
      </w:r>
      <w:r>
        <w:rPr>
          <w:color w:val="00B050"/>
        </w:rPr>
        <w:t>Slovan K.Vary B</w:t>
      </w:r>
      <w:r>
        <w:t/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Slovan K.Vary B</w:t>
      </w:r>
      <w:r>
        <w:t> - Kuž.Holýšov A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14:00</w:t>
      </w:r>
      <w:r>
        <w:tab/>
      </w:r>
      <w:r>
        <w:t>Kuž.Holýšov B - </w:t>
      </w:r>
      <w:r>
        <w:rPr>
          <w:color w:val="00B050"/>
        </w:rPr>
        <w:t>Slovan K.Vary B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09.10.21</w:t>
      </w:r>
      <w:r>
        <w:tab/>
      </w:r>
      <w:r>
        <w:t>so</w:t>
      </w:r>
      <w:r>
        <w:tab/>
      </w:r>
      <w:r>
        <w:t>09:00</w:t>
      </w:r>
      <w:r>
        <w:tab/>
      </w:r>
      <w:r>
        <w:t>Sokol Útvina - </w:t>
      </w:r>
      <w:r>
        <w:rPr>
          <w:color w:val="00B050"/>
        </w:rPr>
        <w:t>Slovan K.Vary B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Slovan K.Vary B</w:t>
      </w:r>
      <w:r>
        <w:t> - Loko Cheb B 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06.11.21</w:t>
      </w:r>
      <w:r>
        <w:tab/>
      </w:r>
      <w:r>
        <w:t>so</w:t>
      </w:r>
      <w:r>
        <w:tab/>
      </w:r>
      <w:r>
        <w:t>12:30</w:t>
      </w:r>
      <w:r>
        <w:tab/>
      </w:r>
      <w:r>
        <w:t>KK Karlovy Vary - </w:t>
      </w:r>
      <w:r>
        <w:rPr>
          <w:color w:val="00B050"/>
        </w:rPr>
        <w:t>Slovan K.Vary B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Slovan K.Vary B</w:t>
      </w:r>
      <w:r>
        <w:t> - TJ Dobřany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20.11.21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- </w:t>
      </w:r>
      <w:r>
        <w:rPr>
          <w:color w:val="00B050"/>
        </w:rPr>
        <w:t>Slovan K.Vary B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Slovan K.Vary B</w:t>
      </w:r>
      <w:r>
        <w:t> - Loko Cheb A 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Slovan K.Vary B</w:t>
      </w:r>
      <w:r>
        <w:t> - TJ Havlovice 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09:00</w:t>
      </w:r>
      <w:r>
        <w:tab/>
      </w:r>
      <w:r>
        <w:t>Loko Cheb A  - </w:t>
      </w:r>
      <w:r>
        <w:rPr>
          <w:color w:val="00B050"/>
        </w:rPr>
        <w:t>Slovan K.Vary B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Slovan K.Vary B</w:t>
      </w:r>
      <w:r>
        <w:t/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Slovan K.Vary B</w:t>
      </w:r>
      <w:r>
        <w:t> - Kuželky Ji.Hazlov B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13.03.22</w:t>
      </w:r>
      <w:r>
        <w:tab/>
      </w:r>
      <w:r>
        <w:t>ne</w:t>
      </w:r>
      <w:r>
        <w:tab/>
      </w:r>
      <w:r>
        <w:t>10:00</w:t>
      </w:r>
      <w:r>
        <w:tab/>
      </w:r>
      <w:r>
        <w:t>Kuž.Holýšov A - </w:t>
      </w:r>
      <w:r>
        <w:rPr>
          <w:color w:val="00B050"/>
        </w:rPr>
        <w:t>Slovan K.Vary B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Slovan K.Vary B</w:t>
      </w:r>
      <w:r>
        <w:t> - Kuž.Holýšov B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09:00</w:t>
      </w:r>
      <w:r>
        <w:tab/>
      </w:r>
      <w:r>
        <w:t>Loko Cheb B  - </w:t>
      </w:r>
      <w:r>
        <w:rPr>
          <w:color w:val="00B050"/>
        </w:rPr>
        <w:t>Slovan K.Vary B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Slovan K.Vary B</w:t>
      </w:r>
      <w:r>
        <w:t> - KK Karlovy Vary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- </w:t>
      </w:r>
      <w:r>
        <w:rPr>
          <w:color w:val="00B050"/>
        </w:rPr>
        <w:t>Slovan K.Vary B</w:t>
      </w:r>
      <w:r>
        <w:t/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Slovan K.Vary B</w:t>
      </w:r>
      <w:r>
        <w:t> - TJ Jáchymov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 - </w:t>
      </w:r>
      <w:r>
        <w:rPr>
          <w:color w:val="00B050"/>
        </w:rPr>
        <w:t>Slovan K.Vary B</w:t>
      </w:r>
      <w:r>
        <w:t/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02.04.22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Slovan K.Vary B</w:t>
      </w:r>
      <w:r>
        <w:t> - Sokol Útvina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Baník Stříbro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10:00</w:t>
      </w:r>
      <w:r>
        <w:tab/>
      </w:r>
      <w:r>
        <w:t>Slovan K.Vary B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Loko Cheb A </w:t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Kuželky Ji.Hazlov B</w:t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09:00</w:t>
      </w:r>
      <w:r>
        <w:tab/>
      </w:r>
      <w:r>
        <w:t>Kuž.Holýšov A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09.10.21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TJ Havlovice </w:t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16.10.21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Kuž.Holýšov B</w:t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06.11.21</w:t>
      </w:r>
      <w:r>
        <w:tab/>
      </w:r>
      <w:r>
        <w:t>so</w:t>
      </w:r>
      <w:r>
        <w:tab/>
      </w:r>
      <w:r>
        <w:t>09:00</w:t>
      </w:r>
      <w:r>
        <w:tab/>
      </w:r>
      <w:r>
        <w:t>Loko Cheb B 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13.11.21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KK Karlovy Vary</w:t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20.11.21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27.11.21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Sokol Útvina</w:t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04.12.21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TJ Jáchymov</w:t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09:00</w:t>
      </w:r>
      <w:r>
        <w:tab/>
      </w:r>
      <w:r>
        <w:t>Sokol Útvina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Slovan K.Vary B</w:t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09:00</w:t>
      </w:r>
      <w:r>
        <w:tab/>
      </w:r>
      <w:r>
        <w:t>Loko Cheb A 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14:30</w:t>
      </w:r>
      <w:r>
        <w:tab/>
      </w:r>
      <w:r>
        <w:t>Kuželky Ji.Hazlov B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Kuž.Holýšov A</w:t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14:00</w:t>
      </w:r>
      <w:r>
        <w:tab/>
      </w:r>
      <w:r>
        <w:t>Kuž.Holýšov B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Loko Cheb B </w:t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12:30</w:t>
      </w:r>
      <w:r>
        <w:tab/>
      </w:r>
      <w:r>
        <w:t>KK Karlovy Vary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TJ Dobřany</w:t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02.04.22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Ji.Hazlov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09:00</w:t>
      </w:r>
      <w:r>
        <w:tab/>
      </w:r>
      <w:r>
        <w:t>Sokol Útvina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Kuželky Ji.Hazlov B</w:t>
      </w:r>
      <w:r>
        <w:t> - Slovan K.Vary B</w:t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Ji.Hazlov B</w:t>
      </w:r>
      <w:r>
        <w:t> - Loko Cheb A </w:t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09.10.21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Kuželky Ji.Hazlov B</w:t>
      </w:r>
      <w:r>
        <w:t> - Kuž.Holýšov A</w:t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06.11.21</w:t>
      </w:r>
      <w:r>
        <w:tab/>
      </w:r>
      <w:r>
        <w:t>so</w:t>
      </w:r>
      <w:r>
        <w:tab/>
      </w:r>
      <w:r>
        <w:t>14:00</w:t>
      </w:r>
      <w:r>
        <w:tab/>
      </w:r>
      <w:r>
        <w:t>Kuž.Holýšov B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Kuželky Ji.Hazlov B</w:t>
      </w:r>
      <w:r>
        <w:t> - Loko Cheb B </w:t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20.11.21</w:t>
      </w:r>
      <w:r>
        <w:tab/>
      </w:r>
      <w:r>
        <w:t>so</w:t>
      </w:r>
      <w:r>
        <w:tab/>
      </w:r>
      <w:r>
        <w:t>12:30</w:t>
      </w:r>
      <w:r>
        <w:tab/>
      </w:r>
      <w:r>
        <w:t>KK Karlovy Vary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27.11.21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Kuželky Ji.Hazlov B</w:t>
      </w:r>
      <w:r>
        <w:t> - TJ Dobřany</w:t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Kuželky Ji.Hazlov B</w:t>
      </w:r>
      <w:r>
        <w:t> - TJ Havlovice </w:t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Kuželky Ji.Hazlov B</w:t>
      </w:r>
      <w:r>
        <w:t> - Sokol Útvina</w:t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10:00</w:t>
      </w:r>
      <w:r>
        <w:tab/>
      </w:r>
      <w:r>
        <w:t>Slovan K.Vary B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Kuželky Ji.Hazlov B</w:t>
      </w:r>
      <w:r>
        <w:t> - Baník Stříbro</w:t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09:00</w:t>
      </w:r>
      <w:r>
        <w:tab/>
      </w:r>
      <w:r>
        <w:t>Loko Cheb A 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09:00</w:t>
      </w:r>
      <w:r>
        <w:tab/>
      </w:r>
      <w:r>
        <w:t>Kuž.Holýšov A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Kuželky Ji.Hazlov B</w:t>
      </w:r>
      <w:r>
        <w:t> - Kuž.Holýšov B</w:t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09:00</w:t>
      </w:r>
      <w:r>
        <w:tab/>
      </w:r>
      <w:r>
        <w:t>Loko Cheb B 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Kuželky Ji.Hazlov B</w:t>
      </w:r>
      <w:r>
        <w:t> - KK Karlovy Vary</w:t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02.04.22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Kuželky Ji.Hazlov B</w:t>
      </w:r>
      <w:r>
        <w:t> - TJ Jáchymov</w:t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Kuž.Holýšov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 - </w:t>
      </w:r>
      <w:r>
        <w:rPr>
          <w:color w:val="00B050"/>
        </w:rPr>
        <w:t>Kuž.Holýšov A</w:t>
      </w:r>
      <w:r>
        <w:t/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Kuž.Holýšov A</w:t>
      </w:r>
      <w:r>
        <w:t> - Sokol Útvina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10:00</w:t>
      </w:r>
      <w:r>
        <w:tab/>
      </w:r>
      <w:r>
        <w:t>Slovan K.Vary B - </w:t>
      </w:r>
      <w:r>
        <w:rPr>
          <w:color w:val="00B050"/>
        </w:rPr>
        <w:t>Kuž.Holýšov A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Kuž.Holýšov A</w:t>
      </w:r>
      <w:r>
        <w:t> - Baník Stříbro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09.10.21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- </w:t>
      </w:r>
      <w:r>
        <w:rPr>
          <w:color w:val="00B050"/>
        </w:rPr>
        <w:t>Kuž.Holýšov A</w:t>
      </w:r>
      <w:r>
        <w:t/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16.10.21</w:t>
      </w:r>
      <w:r>
        <w:tab/>
      </w:r>
      <w:r>
        <w:t>so</w:t>
      </w:r>
      <w:r>
        <w:tab/>
      </w:r>
      <w:r>
        <w:t>14:30</w:t>
      </w:r>
      <w:r>
        <w:tab/>
      </w:r>
      <w:r>
        <w:t>Kuželky Ji.Hazlov B - </w:t>
      </w:r>
      <w:r>
        <w:rPr>
          <w:color w:val="00B050"/>
        </w:rPr>
        <w:t>Kuž.Holýšov A</w:t>
      </w:r>
      <w:r>
        <w:t/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Kuž.Holýšov A</w:t>
      </w:r>
      <w:r>
        <w:t> - Loko Cheb A 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Kuž.Holýšov A</w:t>
      </w:r>
      <w:r>
        <w:t> - Kuž.Holýšov B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20.11.21</w:t>
      </w:r>
      <w:r>
        <w:tab/>
      </w:r>
      <w:r>
        <w:t>so</w:t>
      </w:r>
      <w:r>
        <w:tab/>
      </w:r>
      <w:r>
        <w:t>09:00</w:t>
      </w:r>
      <w:r>
        <w:tab/>
      </w:r>
      <w:r>
        <w:t>Loko Cheb B  - </w:t>
      </w:r>
      <w:r>
        <w:rPr>
          <w:color w:val="00B050"/>
        </w:rPr>
        <w:t>Kuž.Holýšov A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Kuž.Holýšov A</w:t>
      </w:r>
      <w:r>
        <w:t> - TJ Jáchymov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Kuž.Holýšov A</w:t>
      </w:r>
      <w:r>
        <w:t> - KK Karlovy Vary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- </w:t>
      </w:r>
      <w:r>
        <w:rPr>
          <w:color w:val="00B050"/>
        </w:rPr>
        <w:t>Kuž.Holýšov A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Kuž.Holýšov A</w:t>
      </w:r>
      <w:r>
        <w:t> - TJ Havlovice 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09:00</w:t>
      </w:r>
      <w:r>
        <w:tab/>
      </w:r>
      <w:r>
        <w:t>Sokol Útvina - </w:t>
      </w:r>
      <w:r>
        <w:rPr>
          <w:color w:val="00B050"/>
        </w:rPr>
        <w:t>Kuž.Holýšov A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13.03.22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Kuž.Holýšov A</w:t>
      </w:r>
      <w:r>
        <w:t> - Slovan K.Vary B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Kuž.Holýšov A</w:t>
      </w:r>
      <w:r>
        <w:t/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Kuž.Holýšov A</w:t>
      </w:r>
      <w:r>
        <w:t> - Kuželky Ji.Hazlov B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09:00</w:t>
      </w:r>
      <w:r>
        <w:tab/>
      </w:r>
      <w:r>
        <w:t>Loko Cheb A  - </w:t>
      </w:r>
      <w:r>
        <w:rPr>
          <w:color w:val="00B050"/>
        </w:rPr>
        <w:t>Kuž.Holýšov A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08.01.22</w:t>
      </w:r>
      <w:r>
        <w:tab/>
      </w:r>
      <w:r>
        <w:t>so</w:t>
      </w:r>
      <w:r>
        <w:tab/>
      </w:r>
      <w:r>
        <w:t>14:00</w:t>
      </w:r>
      <w:r>
        <w:tab/>
      </w:r>
      <w:r>
        <w:t>Kuž.Holýšov B - </w:t>
      </w:r>
      <w:r>
        <w:rPr>
          <w:color w:val="00B050"/>
        </w:rPr>
        <w:t>Kuž.Holýšov A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Kuž.Holýšov A</w:t>
      </w:r>
      <w:r>
        <w:t> - Loko Cheb B 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12:30</w:t>
      </w:r>
      <w:r>
        <w:tab/>
      </w:r>
      <w:r>
        <w:t>KK Karlovy Vary - </w:t>
      </w:r>
      <w:r>
        <w:rPr>
          <w:color w:val="00B050"/>
        </w:rPr>
        <w:t>Kuž.Holýšov A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02.04.22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Kuž.Holýšov A</w:t>
      </w:r>
      <w:r>
        <w:t> - TJ Dobřany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Kuž.Holýšov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- </w:t>
      </w:r>
      <w:r>
        <w:rPr>
          <w:color w:val="00B050"/>
        </w:rPr>
        <w:t>Kuž.Holýšov B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Kuž.Holýšov B</w:t>
      </w:r>
      <w:r>
        <w:t> - TJ Havlovice 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09:00</w:t>
      </w:r>
      <w:r>
        <w:tab/>
      </w:r>
      <w:r>
        <w:t>Sokol Útvina - </w:t>
      </w:r>
      <w:r>
        <w:rPr>
          <w:color w:val="00B050"/>
        </w:rPr>
        <w:t>Kuž.Holýšov B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Kuž.Holýšov B</w:t>
      </w:r>
      <w:r>
        <w:t> - Slovan K.Vary B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09.10.21</w:t>
      </w:r>
      <w:r>
        <w:tab/>
      </w:r>
      <w:r>
        <w:t>so</w:t>
      </w:r>
      <w:r>
        <w:tab/>
      </w:r>
      <w:r>
        <w:t>12:30</w:t>
      </w:r>
      <w:r>
        <w:tab/>
      </w:r>
      <w:r>
        <w:t>KK Karlovy Vary - </w:t>
      </w:r>
      <w:r>
        <w:rPr>
          <w:color w:val="00B050"/>
        </w:rPr>
        <w:t>Kuž.Holýšov B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16.10.21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Kuž.Holýšov B</w:t>
      </w:r>
      <w:r>
        <w:t/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Kuž.Holýšov B</w:t>
      </w:r>
      <w:r>
        <w:t> - Kuželky Ji.Hazlov B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13.11.21</w:t>
      </w:r>
      <w:r>
        <w:tab/>
      </w:r>
      <w:r>
        <w:t>so</w:t>
      </w:r>
      <w:r>
        <w:tab/>
      </w:r>
      <w:r>
        <w:t>14:00</w:t>
      </w:r>
      <w:r>
        <w:tab/>
      </w:r>
      <w:r>
        <w:t>Kuž.Holýšov A - </w:t>
      </w:r>
      <w:r>
        <w:rPr>
          <w:color w:val="00B050"/>
        </w:rPr>
        <w:t>Kuž.Holýšov B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Kuž.Holýšov B</w:t>
      </w:r>
      <w:r>
        <w:t> - Loko Cheb A 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Kuž.Holýšov B</w:t>
      </w:r>
      <w:r>
        <w:t> - TJ Dobřany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Kuž.Holýšov B</w:t>
      </w:r>
      <w:r>
        <w:t> - Loko Cheb B 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- </w:t>
      </w:r>
      <w:r>
        <w:rPr>
          <w:color w:val="00B050"/>
        </w:rPr>
        <w:t>Kuž.Holýšov B</w:t>
      </w:r>
      <w:r>
        <w:t/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Kuž.Holýšov B</w:t>
      </w:r>
      <w:r>
        <w:t> - TJ Jáchymov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 - </w:t>
      </w:r>
      <w:r>
        <w:rPr>
          <w:color w:val="00B050"/>
        </w:rPr>
        <w:t>Kuž.Holýšov B</w:t>
      </w:r>
      <w:r>
        <w:t/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06.03.22</w:t>
      </w:r>
      <w:r>
        <w:tab/>
      </w:r>
      <w:r>
        <w:t>ne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Kuž.Holýšov B</w:t>
      </w:r>
      <w:r>
        <w:t> - Sokol Útvina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10:00</w:t>
      </w:r>
      <w:r>
        <w:tab/>
      </w:r>
      <w:r>
        <w:t>Slovan K.Vary B - </w:t>
      </w:r>
      <w:r>
        <w:rPr>
          <w:color w:val="00B050"/>
        </w:rPr>
        <w:t>Kuž.Holýšov B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Kuž.Holýšov B</w:t>
      </w:r>
      <w:r>
        <w:t> - Baník Stříbro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14:30</w:t>
      </w:r>
      <w:r>
        <w:tab/>
      </w:r>
      <w:r>
        <w:t>Kuželky Ji.Hazlov B - </w:t>
      </w:r>
      <w:r>
        <w:rPr>
          <w:color w:val="00B050"/>
        </w:rPr>
        <w:t>Kuž.Holýšov B</w:t>
      </w:r>
      <w:r>
        <w:t/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08.01.22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Kuž.Holýšov B</w:t>
      </w:r>
      <w:r>
        <w:t> - Kuž.Holýšov A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09:00</w:t>
      </w:r>
      <w:r>
        <w:tab/>
      </w:r>
      <w:r>
        <w:t>Loko Cheb A  - </w:t>
      </w:r>
      <w:r>
        <w:rPr>
          <w:color w:val="00B050"/>
        </w:rPr>
        <w:t>Kuž.Holýšov B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09:00</w:t>
      </w:r>
      <w:r>
        <w:tab/>
      </w:r>
      <w:r>
        <w:t>Loko Cheb B  - </w:t>
      </w:r>
      <w:r>
        <w:rPr>
          <w:color w:val="00B050"/>
        </w:rPr>
        <w:t>Kuž.Holýšov B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02.04.22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Kuž.Holýšov B</w:t>
      </w:r>
      <w:r>
        <w:t> - KK Karlovy Vary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Loko Cheb B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- </w:t>
      </w:r>
      <w:r>
        <w:rPr>
          <w:color w:val="00B050"/>
        </w:rPr>
        <w:t>Loko Cheb B </w:t>
      </w:r>
      <w:r>
        <w:t/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B </w:t>
      </w:r>
      <w:r>
        <w:t> - TJ Jáchymov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 - </w:t>
      </w:r>
      <w:r>
        <w:rPr>
          <w:color w:val="00B050"/>
        </w:rPr>
        <w:t>Loko Cheb B </w:t>
      </w:r>
      <w:r>
        <w:t/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B </w:t>
      </w:r>
      <w:r>
        <w:t> - Sokol Útvina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B </w:t>
      </w:r>
      <w:r>
        <w:t> - Loko Cheb A 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16.10.21</w:t>
      </w:r>
      <w:r>
        <w:tab/>
      </w:r>
      <w:r>
        <w:t>so</w:t>
      </w:r>
      <w:r>
        <w:tab/>
      </w:r>
      <w:r>
        <w:t>10:00</w:t>
      </w:r>
      <w:r>
        <w:tab/>
      </w:r>
      <w:r>
        <w:t>Slovan K.Vary B - </w:t>
      </w:r>
      <w:r>
        <w:rPr>
          <w:color w:val="00B050"/>
        </w:rPr>
        <w:t>Loko Cheb B 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B </w:t>
      </w:r>
      <w:r>
        <w:t> - Baník Stříbro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13.11.21</w:t>
      </w:r>
      <w:r>
        <w:tab/>
      </w:r>
      <w:r>
        <w:t>so</w:t>
      </w:r>
      <w:r>
        <w:tab/>
      </w:r>
      <w:r>
        <w:t>14:30</w:t>
      </w:r>
      <w:r>
        <w:tab/>
      </w:r>
      <w:r>
        <w:t>Kuželky Ji.Hazlov B - </w:t>
      </w:r>
      <w:r>
        <w:rPr>
          <w:color w:val="00B050"/>
        </w:rPr>
        <w:t>Loko Cheb B </w:t>
      </w:r>
      <w:r>
        <w:t/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B </w:t>
      </w:r>
      <w:r>
        <w:t> - Kuž.Holýšov A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B </w:t>
      </w:r>
      <w:r>
        <w:t> - KK Karlovy Vary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04.12.21</w:t>
      </w:r>
      <w:r>
        <w:tab/>
      </w:r>
      <w:r>
        <w:t>so</w:t>
      </w:r>
      <w:r>
        <w:tab/>
      </w:r>
      <w:r>
        <w:t>14:00</w:t>
      </w:r>
      <w:r>
        <w:tab/>
      </w:r>
      <w:r>
        <w:t>Kuž.Holýšov B - </w:t>
      </w:r>
      <w:r>
        <w:rPr>
          <w:color w:val="00B050"/>
        </w:rPr>
        <w:t>Loko Cheb B 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12:30</w:t>
      </w:r>
      <w:r>
        <w:tab/>
      </w:r>
      <w:r>
        <w:t>KK Karlovy Vary - </w:t>
      </w:r>
      <w:r>
        <w:rPr>
          <w:color w:val="00B050"/>
        </w:rPr>
        <w:t>Loko Cheb B 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06.02.22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Loko Cheb B </w:t>
      </w:r>
      <w:r>
        <w:t> - TJ Dobřany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- </w:t>
      </w:r>
      <w:r>
        <w:rPr>
          <w:color w:val="00B050"/>
        </w:rPr>
        <w:t>Loko Cheb B 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B </w:t>
      </w:r>
      <w:r>
        <w:t> - TJ Havlovice 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09:00</w:t>
      </w:r>
      <w:r>
        <w:tab/>
      </w:r>
      <w:r>
        <w:t>Sokol Útvina - </w:t>
      </w:r>
      <w:r>
        <w:rPr>
          <w:color w:val="00B050"/>
        </w:rPr>
        <w:t>Loko Cheb B 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B </w:t>
      </w:r>
      <w:r>
        <w:t> - Slovan K.Vary B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Loko Cheb B </w:t>
      </w:r>
      <w:r>
        <w:t/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B </w:t>
      </w:r>
      <w:r>
        <w:t> - Kuželky Ji.Hazlov B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09:00</w:t>
      </w:r>
      <w:r>
        <w:tab/>
      </w:r>
      <w:r>
        <w:t>Kuž.Holýšov A - </w:t>
      </w:r>
      <w:r>
        <w:rPr>
          <w:color w:val="00B050"/>
        </w:rPr>
        <w:t>Loko Cheb B 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B </w:t>
      </w:r>
      <w:r>
        <w:t> - Kuž.Holýšov B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08.01.22</w:t>
      </w:r>
      <w:r>
        <w:tab/>
      </w:r>
      <w:r>
        <w:t>so</w:t>
      </w:r>
      <w:r>
        <w:tab/>
      </w:r>
      <w:r>
        <w:t>09:00</w:t>
      </w:r>
      <w:r>
        <w:tab/>
      </w:r>
      <w:r>
        <w:t>Loko Cheb A  - </w:t>
      </w:r>
      <w:r>
        <w:rPr>
          <w:color w:val="00B050"/>
        </w:rPr>
        <w:t>Loko Cheb B 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Karlovy Vary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09:00</w:t>
      </w:r>
      <w:r>
        <w:tab/>
      </w:r>
      <w:r>
        <w:t>Loko Cheb A 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Karlovy Vary</w:t>
      </w:r>
      <w:r>
        <w:t> - TJ Dobřany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Karlovy Vary</w:t>
      </w:r>
      <w:r>
        <w:t> - TJ Havlovice 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09.10.21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Karlovy Vary</w:t>
      </w:r>
      <w:r>
        <w:t> - Kuž.Holýšov B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16.10.21</w:t>
      </w:r>
      <w:r>
        <w:tab/>
      </w:r>
      <w:r>
        <w:t>so</w:t>
      </w:r>
      <w:r>
        <w:tab/>
      </w:r>
      <w:r>
        <w:t>09:00</w:t>
      </w:r>
      <w:r>
        <w:tab/>
      </w:r>
      <w:r>
        <w:t>Sokol Útvina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06.11.21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Karlovy Vary</w:t>
      </w:r>
      <w:r>
        <w:t> - Slovan K.Vary B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13.11.21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20.11.21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Karlovy Vary</w:t>
      </w:r>
      <w:r>
        <w:t> - Kuželky Ji.Hazlov B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27.11.21</w:t>
      </w:r>
      <w:r>
        <w:tab/>
      </w:r>
      <w:r>
        <w:t>so</w:t>
      </w:r>
      <w:r>
        <w:tab/>
      </w:r>
      <w:r>
        <w:t>09:00</w:t>
      </w:r>
      <w:r>
        <w:tab/>
      </w:r>
      <w:r>
        <w:t>Loko Cheb B 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04.12.21</w:t>
      </w:r>
      <w:r>
        <w:tab/>
      </w:r>
      <w:r>
        <w:t>so</w:t>
      </w:r>
      <w:r>
        <w:tab/>
      </w:r>
      <w:r>
        <w:t>09:00</w:t>
      </w:r>
      <w:r>
        <w:tab/>
      </w:r>
      <w:r>
        <w:t>Kuž.Holýšov A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Karlovy Vary</w:t>
      </w:r>
      <w:r>
        <w:t> - Loko Cheb B 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Karlovy Vary</w:t>
      </w:r>
      <w:r>
        <w:t> - Loko Cheb A 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Karlovy Vary</w:t>
      </w:r>
      <w:r>
        <w:t> - TJ Jáchymov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Karlovy Vary</w:t>
      </w:r>
      <w:r>
        <w:t> - Sokol Útvina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10:00</w:t>
      </w:r>
      <w:r>
        <w:tab/>
      </w:r>
      <w:r>
        <w:t>Slovan K.Vary B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Karlovy Vary</w:t>
      </w:r>
      <w:r>
        <w:t> - Baník Stříbro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14:30</w:t>
      </w:r>
      <w:r>
        <w:tab/>
      </w:r>
      <w:r>
        <w:t>Kuželky Ji.Hazlov B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Karlovy Vary</w:t>
      </w:r>
      <w:r>
        <w:t> - Kuž.Holýšov A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02.04.22</w:t>
      </w:r>
      <w:r>
        <w:tab/>
      </w:r>
      <w:r>
        <w:t>so</w:t>
      </w:r>
      <w:r>
        <w:tab/>
      </w:r>
      <w:r>
        <w:t>14:00</w:t>
      </w:r>
      <w:r>
        <w:tab/>
      </w:r>
      <w:r>
        <w:t>Kuž.Holýšov B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Dobřany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</w:t>
      </w:r>
      <w:r>
        <w:t> - Loko Cheb B </w:t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12:30</w:t>
      </w:r>
      <w:r>
        <w:tab/>
      </w:r>
      <w:r>
        <w:t>KK Karlovy Vary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09:00</w:t>
      </w:r>
      <w:r>
        <w:tab/>
      </w:r>
      <w:r>
        <w:t>Loko Cheb A 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</w:t>
      </w:r>
      <w:r>
        <w:t> - TJ Jáchymov</w:t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</w:t>
      </w:r>
      <w:r>
        <w:t> - Kuž.Holýšov A</w:t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16.10.21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</w:t>
      </w:r>
      <w:r>
        <w:t> - Sokol Útvina</w:t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13.11.21</w:t>
      </w:r>
      <w:r>
        <w:tab/>
      </w:r>
      <w:r>
        <w:t>so</w:t>
      </w:r>
      <w:r>
        <w:tab/>
      </w:r>
      <w:r>
        <w:t>10:00</w:t>
      </w:r>
      <w:r>
        <w:tab/>
      </w:r>
      <w:r>
        <w:t>Slovan K.Vary B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</w:t>
      </w:r>
      <w:r>
        <w:t> - Baník Stříbro</w:t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27.11.21</w:t>
      </w:r>
      <w:r>
        <w:tab/>
      </w:r>
      <w:r>
        <w:t>so</w:t>
      </w:r>
      <w:r>
        <w:tab/>
      </w:r>
      <w:r>
        <w:t>14:00</w:t>
      </w:r>
      <w:r>
        <w:tab/>
      </w:r>
      <w:r>
        <w:t>Kuž.Holýšov B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04.12.21</w:t>
      </w:r>
      <w:r>
        <w:tab/>
      </w:r>
      <w:r>
        <w:t>so</w:t>
      </w:r>
      <w:r>
        <w:tab/>
      </w:r>
      <w:r>
        <w:t>14:30</w:t>
      </w:r>
      <w:r>
        <w:tab/>
      </w:r>
      <w:r>
        <w:t>Kuželky Ji.Hazlov B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</w:t>
      </w:r>
      <w:r>
        <w:t> - Kuž.Holýšov B</w:t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06.02.22</w:t>
      </w:r>
      <w:r>
        <w:tab/>
      </w:r>
      <w:r>
        <w:t>ne</w:t>
      </w:r>
      <w:r>
        <w:tab/>
      </w:r>
      <w:r>
        <w:t>10:00</w:t>
      </w:r>
      <w:r>
        <w:tab/>
      </w:r>
      <w:r>
        <w:t>Loko Cheb B 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</w:t>
      </w:r>
      <w:r>
        <w:t> - KK Karlovy Vary</w:t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</w:t>
      </w:r>
      <w:r>
        <w:t> - Loko Cheb A </w:t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</w:t>
      </w:r>
      <w:r>
        <w:t> - TJ Havlovice </w:t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09:00</w:t>
      </w:r>
      <w:r>
        <w:tab/>
      </w:r>
      <w:r>
        <w:t>Sokol Útvina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</w:t>
      </w:r>
      <w:r>
        <w:t> - Slovan K.Vary B</w:t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</w:t>
      </w:r>
      <w:r>
        <w:t> - Kuželky Ji.Hazlov B</w:t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02.04.22</w:t>
      </w:r>
      <w:r>
        <w:tab/>
      </w:r>
      <w:r>
        <w:t>so</w:t>
      </w:r>
      <w:r>
        <w:tab/>
      </w:r>
      <w:r>
        <w:t>09:00</w:t>
      </w:r>
      <w:r>
        <w:tab/>
      </w:r>
      <w:r>
        <w:t>Kuž.Holýšov A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Jáchymov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</w:t>
      </w:r>
      <w:r>
        <w:t> - Kuž.Holýšov B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09:00</w:t>
      </w:r>
      <w:r>
        <w:tab/>
      </w:r>
      <w:r>
        <w:t>Loko Cheb B  - </w:t>
      </w:r>
      <w:r>
        <w:rPr>
          <w:color w:val="00B050"/>
        </w:rPr>
        <w:t>TJ Jáchymov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</w:t>
      </w:r>
      <w:r>
        <w:t> - KK Karlovy Vary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- </w:t>
      </w:r>
      <w:r>
        <w:rPr>
          <w:color w:val="00B050"/>
        </w:rPr>
        <w:t>TJ Jáchymov</w:t>
      </w:r>
      <w:r>
        <w:t/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</w:t>
      </w:r>
      <w:r>
        <w:t> - Kuželky Ji.Hazlov B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16.10.21</w:t>
      </w:r>
      <w:r>
        <w:tab/>
      </w:r>
      <w:r>
        <w:t>so</w:t>
      </w:r>
      <w:r>
        <w:tab/>
      </w:r>
      <w:r>
        <w:t>09:00</w:t>
      </w:r>
      <w:r>
        <w:tab/>
      </w:r>
      <w:r>
        <w:t>Loko Cheb A  - </w:t>
      </w:r>
      <w:r>
        <w:rPr>
          <w:color w:val="00B050"/>
        </w:rPr>
        <w:t>TJ Jáchymov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</w:t>
      </w:r>
      <w:r>
        <w:t> - TJ Havlovice 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13.11.21</w:t>
      </w:r>
      <w:r>
        <w:tab/>
      </w:r>
      <w:r>
        <w:t>so</w:t>
      </w:r>
      <w:r>
        <w:tab/>
      </w:r>
      <w:r>
        <w:t>09:00</w:t>
      </w:r>
      <w:r>
        <w:tab/>
      </w:r>
      <w:r>
        <w:t>Sokol Útvina - </w:t>
      </w:r>
      <w:r>
        <w:rPr>
          <w:color w:val="00B050"/>
        </w:rPr>
        <w:t>TJ Jáchymov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</w:t>
      </w:r>
      <w:r>
        <w:t> - Slovan K.Vary B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27.11.21</w:t>
      </w:r>
      <w:r>
        <w:tab/>
      </w:r>
      <w:r>
        <w:t>so</w:t>
      </w:r>
      <w:r>
        <w:tab/>
      </w:r>
      <w:r>
        <w:t>09:00</w:t>
      </w:r>
      <w:r>
        <w:tab/>
      </w:r>
      <w:r>
        <w:t>Kuž.Holýšov A - </w:t>
      </w:r>
      <w:r>
        <w:rPr>
          <w:color w:val="00B050"/>
        </w:rPr>
        <w:t>TJ Jáchymov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04.12.21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TJ Jáchymov</w:t>
      </w:r>
      <w:r>
        <w:t/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</w:t>
      </w:r>
      <w:r>
        <w:t> - Kuž.Holýšov A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14:00</w:t>
      </w:r>
      <w:r>
        <w:tab/>
      </w:r>
      <w:r>
        <w:t>Kuž.Holýšov B - </w:t>
      </w:r>
      <w:r>
        <w:rPr>
          <w:color w:val="00B050"/>
        </w:rPr>
        <w:t>TJ Jáchymov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</w:t>
      </w:r>
      <w:r>
        <w:t> - Loko Cheb B 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12:30</w:t>
      </w:r>
      <w:r>
        <w:tab/>
      </w:r>
      <w:r>
        <w:t>KK Karlovy Vary - </w:t>
      </w:r>
      <w:r>
        <w:rPr>
          <w:color w:val="00B050"/>
        </w:rPr>
        <w:t>TJ Jáchymov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</w:t>
      </w:r>
      <w:r>
        <w:t> - TJ Dobřany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</w:t>
      </w:r>
      <w:r>
        <w:t> - Loko Cheb A 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15.03.22</w:t>
      </w:r>
      <w:r>
        <w:tab/>
      </w:r>
      <w:r>
        <w:t>út</w:t>
      </w:r>
      <w:r>
        <w:tab/>
      </w:r>
      <w:r>
        <w:t>16:00</w:t>
      </w:r>
      <w:r>
        <w:tab/>
      </w:r>
      <w:r>
        <w:t>TJ Havlovice  - </w:t>
      </w:r>
      <w:r>
        <w:rPr>
          <w:color w:val="00B050"/>
        </w:rPr>
        <w:t>TJ Jáchymov</w:t>
      </w:r>
      <w:r>
        <w:t/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</w:t>
      </w:r>
      <w:r>
        <w:t> - Sokol Útvina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10:00</w:t>
      </w:r>
      <w:r>
        <w:tab/>
      </w:r>
      <w:r>
        <w:t>Slovan K.Vary B - </w:t>
      </w:r>
      <w:r>
        <w:rPr>
          <w:color w:val="00B050"/>
        </w:rPr>
        <w:t>TJ Jáchymov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</w:t>
      </w:r>
      <w:r>
        <w:t> - Baník Stříbro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02.04.22</w:t>
      </w:r>
      <w:r>
        <w:tab/>
      </w:r>
      <w:r>
        <w:t>so</w:t>
      </w:r>
      <w:r>
        <w:tab/>
      </w:r>
      <w:r>
        <w:t>11:30</w:t>
      </w:r>
      <w:r>
        <w:tab/>
      </w:r>
      <w:r>
        <w:t>Kuželky Ji.Hazlov B - </w:t>
      </w:r>
      <w:r>
        <w:rPr>
          <w:color w:val="00B050"/>
        </w:rPr>
        <w:t>TJ Jáchymov</w:t>
      </w:r>
      <w:r>
        <w:t/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Havlovice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</w:t>
      </w:r>
      <w:r>
        <w:t> - Kuž.Holýšov A</w:t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14:00</w:t>
      </w:r>
      <w:r>
        <w:tab/>
      </w:r>
      <w:r>
        <w:t>Kuž.Holýšov B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</w:t>
      </w:r>
      <w:r>
        <w:t> - Loko Cheb B </w:t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12:30</w:t>
      </w:r>
      <w:r>
        <w:tab/>
      </w:r>
      <w:r>
        <w:t>KK Karlovy Vary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09.10.21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</w:t>
      </w:r>
      <w:r>
        <w:t> - TJ Dobřany</w:t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06.11.21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13.11.21</w:t>
      </w:r>
      <w:r>
        <w:tab/>
      </w:r>
      <w:r>
        <w:t>so</w:t>
      </w:r>
      <w:r>
        <w:tab/>
      </w:r>
      <w:r>
        <w:t>09:00</w:t>
      </w:r>
      <w:r>
        <w:tab/>
      </w:r>
      <w:r>
        <w:t>Loko Cheb A 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</w:t>
      </w:r>
      <w:r>
        <w:t> - Sokol Útvina</w:t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</w:t>
      </w:r>
      <w:r>
        <w:t> - Kuželky Ji.Hazlov B</w:t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04.12.21</w:t>
      </w:r>
      <w:r>
        <w:tab/>
      </w:r>
      <w:r>
        <w:t>so</w:t>
      </w:r>
      <w:r>
        <w:tab/>
      </w:r>
      <w:r>
        <w:t>10:00</w:t>
      </w:r>
      <w:r>
        <w:tab/>
      </w:r>
      <w:r>
        <w:t>Slovan K.Vary B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14:30</w:t>
      </w:r>
      <w:r>
        <w:tab/>
      </w:r>
      <w:r>
        <w:t>Kuželky Ji.Hazlov B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09:00</w:t>
      </w:r>
      <w:r>
        <w:tab/>
      </w:r>
      <w:r>
        <w:t>Kuž.Holýšov A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</w:t>
      </w:r>
      <w:r>
        <w:t> - Kuž.Holýšov B</w:t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09:00</w:t>
      </w:r>
      <w:r>
        <w:tab/>
      </w:r>
      <w:r>
        <w:t>Loko Cheb B 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</w:t>
      </w:r>
      <w:r>
        <w:t> - KK Karlovy Vary</w:t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15.03.22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Havlovice </w:t>
      </w:r>
      <w:r>
        <w:t> - TJ Jáchymov</w:t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</w:t>
      </w:r>
      <w:r>
        <w:t> - Loko Cheb A </w:t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09:00</w:t>
      </w:r>
      <w:r>
        <w:tab/>
      </w:r>
      <w:r>
        <w:t>Sokol Útvina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</w:t>
      </w:r>
      <w:r>
        <w:t> - Slovan K.Vary B</w:t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02.04.22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</w:t>
      </w:r>
      <w:r>
        <w:t> - Baník Stříbro</w:t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Útvina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Útvina</w:t>
      </w:r>
      <w:r>
        <w:t> - Kuželky Ji.Hazlov B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09:00</w:t>
      </w:r>
      <w:r>
        <w:tab/>
      </w:r>
      <w:r>
        <w:t>Kuž.Holýšov A - </w:t>
      </w:r>
      <w:r>
        <w:rPr>
          <w:color w:val="00B050"/>
        </w:rPr>
        <w:t>Sokol Útvina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Útvina</w:t>
      </w:r>
      <w:r>
        <w:t> - Kuž.Holýšov B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09:00</w:t>
      </w:r>
      <w:r>
        <w:tab/>
      </w:r>
      <w:r>
        <w:t>Loko Cheb B  - </w:t>
      </w:r>
      <w:r>
        <w:rPr>
          <w:color w:val="00B050"/>
        </w:rPr>
        <w:t>Sokol Útvina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Útvina</w:t>
      </w:r>
      <w:r>
        <w:t> - Slovan K.Vary B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Útvina</w:t>
      </w:r>
      <w:r>
        <w:t> - KK Karlovy Vary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06.11.21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- </w:t>
      </w:r>
      <w:r>
        <w:rPr>
          <w:color w:val="00B050"/>
        </w:rPr>
        <w:t>Sokol Útvina</w:t>
      </w:r>
      <w:r>
        <w:t/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Útvina</w:t>
      </w:r>
      <w:r>
        <w:t> - TJ Jáchymov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20.11.21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 - </w:t>
      </w:r>
      <w:r>
        <w:rPr>
          <w:color w:val="00B050"/>
        </w:rPr>
        <w:t>Sokol Útvina</w:t>
      </w:r>
      <w:r>
        <w:t/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27.11.21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Sokol Útvina</w:t>
      </w:r>
      <w:r>
        <w:t/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30.10.21</w:t>
      </w:r>
      <w:r>
        <w:tab/>
      </w:r>
      <w:r>
        <w:t>so</w:t>
      </w:r>
      <w:r>
        <w:tab/>
      </w:r>
      <w:r>
        <w:t>09:00</w:t>
      </w:r>
      <w:r>
        <w:tab/>
      </w:r>
      <w:r>
        <w:t>Loko Cheb A  - </w:t>
      </w:r>
      <w:r>
        <w:rPr>
          <w:color w:val="00B050"/>
        </w:rPr>
        <w:t>Sokol Útvina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Útvina</w:t>
      </w:r>
      <w:r>
        <w:t> - Baník Stříbro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14:30</w:t>
      </w:r>
      <w:r>
        <w:tab/>
      </w:r>
      <w:r>
        <w:t>Kuželky Ji.Hazlov B - </w:t>
      </w:r>
      <w:r>
        <w:rPr>
          <w:color w:val="00B050"/>
        </w:rPr>
        <w:t>Sokol Útvina</w:t>
      </w:r>
      <w:r>
        <w:t/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Útvina</w:t>
      </w:r>
      <w:r>
        <w:t> - Kuž.Holýšov A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06.03.22</w:t>
      </w:r>
      <w:r>
        <w:tab/>
      </w:r>
      <w:r>
        <w:t>ne</w:t>
      </w:r>
      <w:r>
        <w:tab/>
      </w:r>
      <w:r>
        <w:t>12:00</w:t>
      </w:r>
      <w:r>
        <w:tab/>
      </w:r>
      <w:r>
        <w:t>Kuž.Holýšov B - </w:t>
      </w:r>
      <w:r>
        <w:rPr>
          <w:color w:val="00B050"/>
        </w:rPr>
        <w:t>Sokol Útvina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Útvina</w:t>
      </w:r>
      <w:r>
        <w:t> - Loko Cheb B 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12:30</w:t>
      </w:r>
      <w:r>
        <w:tab/>
      </w:r>
      <w:r>
        <w:t>KK Karlovy Vary - </w:t>
      </w:r>
      <w:r>
        <w:rPr>
          <w:color w:val="00B050"/>
        </w:rPr>
        <w:t>Sokol Útvina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Útvina</w:t>
      </w:r>
      <w:r>
        <w:t> - TJ Dobřany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- </w:t>
      </w:r>
      <w:r>
        <w:rPr>
          <w:color w:val="00B050"/>
        </w:rPr>
        <w:t>Sokol Útvina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Útvina</w:t>
      </w:r>
      <w:r>
        <w:t> - TJ Havlovice 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Útvina</w:t>
      </w:r>
      <w:r>
        <w:t> - Loko Cheb A 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02.04.22</w:t>
      </w:r>
      <w:r>
        <w:tab/>
      </w:r>
      <w:r>
        <w:t>so</w:t>
      </w:r>
      <w:r>
        <w:tab/>
      </w:r>
      <w:r>
        <w:t>10:00</w:t>
      </w:r>
      <w:r>
        <w:tab/>
      </w:r>
      <w:r>
        <w:t>Slovan K.Vary B - </w:t>
      </w:r>
      <w:r>
        <w:rPr>
          <w:color w:val="00B050"/>
        </w:rPr>
        <w:t>Sokol Útvina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Loko Cheb 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A </w:t>
      </w:r>
      <w:r>
        <w:t> - KK Karlovy Vary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Loko Cheb A </w:t>
      </w:r>
      <w:r>
        <w:t/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A </w:t>
      </w:r>
      <w:r>
        <w:t> - TJ Dobřany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11:00</w:t>
      </w:r>
      <w:r>
        <w:tab/>
      </w:r>
      <w:r>
        <w:t>Kuželky Ji.Hazlov B - </w:t>
      </w:r>
      <w:r>
        <w:rPr>
          <w:color w:val="00B050"/>
        </w:rPr>
        <w:t>Loko Cheb A </w:t>
      </w:r>
      <w:r>
        <w:t/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09.10.21</w:t>
      </w:r>
      <w:r>
        <w:tab/>
      </w:r>
      <w:r>
        <w:t>so</w:t>
      </w:r>
      <w:r>
        <w:tab/>
      </w:r>
      <w:r>
        <w:t>09:00</w:t>
      </w:r>
      <w:r>
        <w:tab/>
      </w:r>
      <w:r>
        <w:t>Loko Cheb B  - </w:t>
      </w:r>
      <w:r>
        <w:rPr>
          <w:color w:val="00B050"/>
        </w:rPr>
        <w:t>Loko Cheb A 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A </w:t>
      </w:r>
      <w:r>
        <w:t> - TJ Jáchymov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06.11.21</w:t>
      </w:r>
      <w:r>
        <w:tab/>
      </w:r>
      <w:r>
        <w:t>so</w:t>
      </w:r>
      <w:r>
        <w:tab/>
      </w:r>
      <w:r>
        <w:t>09:00</w:t>
      </w:r>
      <w:r>
        <w:tab/>
      </w:r>
      <w:r>
        <w:t>Kuž.Holýšov A - </w:t>
      </w:r>
      <w:r>
        <w:rPr>
          <w:color w:val="00B050"/>
        </w:rPr>
        <w:t>Loko Cheb A 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A </w:t>
      </w:r>
      <w:r>
        <w:t> - TJ Havlovice 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20.11.21</w:t>
      </w:r>
      <w:r>
        <w:tab/>
      </w:r>
      <w:r>
        <w:t>so</w:t>
      </w:r>
      <w:r>
        <w:tab/>
      </w:r>
      <w:r>
        <w:t>12:00</w:t>
      </w:r>
      <w:r>
        <w:tab/>
      </w:r>
      <w:r>
        <w:t>Kuž.Holýšov B - </w:t>
      </w:r>
      <w:r>
        <w:rPr>
          <w:color w:val="00B050"/>
        </w:rPr>
        <w:t>Loko Cheb A 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27.11.21</w:t>
      </w:r>
      <w:r>
        <w:tab/>
      </w:r>
      <w:r>
        <w:t>so</w:t>
      </w:r>
      <w:r>
        <w:tab/>
      </w:r>
      <w:r>
        <w:t>10:00</w:t>
      </w:r>
      <w:r>
        <w:tab/>
      </w:r>
      <w:r>
        <w:t>Slovan K.Vary B - </w:t>
      </w:r>
      <w:r>
        <w:rPr>
          <w:color w:val="00B050"/>
        </w:rPr>
        <w:t>Loko Cheb A 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30.10.21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A </w:t>
      </w:r>
      <w:r>
        <w:t> - Sokol Útvina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A </w:t>
      </w:r>
      <w:r>
        <w:t> - Slovan K.Vary B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12:30</w:t>
      </w:r>
      <w:r>
        <w:tab/>
      </w:r>
      <w:r>
        <w:t>KK Karlovy Vary - </w:t>
      </w:r>
      <w:r>
        <w:rPr>
          <w:color w:val="00B050"/>
        </w:rPr>
        <w:t>Loko Cheb A 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A </w:t>
      </w:r>
      <w:r>
        <w:t> - Baník Stříbro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- </w:t>
      </w:r>
      <w:r>
        <w:rPr>
          <w:color w:val="00B050"/>
        </w:rPr>
        <w:t>Loko Cheb A </w:t>
      </w:r>
      <w:r>
        <w:t/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A </w:t>
      </w:r>
      <w:r>
        <w:t> - Kuželky Ji.Hazlov B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- </w:t>
      </w:r>
      <w:r>
        <w:rPr>
          <w:color w:val="00B050"/>
        </w:rPr>
        <w:t>Loko Cheb A 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A </w:t>
      </w:r>
      <w:r>
        <w:t> - Kuž.Holýšov A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 - </w:t>
      </w:r>
      <w:r>
        <w:rPr>
          <w:color w:val="00B050"/>
        </w:rPr>
        <w:t>Loko Cheb A </w:t>
      </w:r>
      <w:r>
        <w:t/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A </w:t>
      </w:r>
      <w:r>
        <w:t> - Kuž.Holýšov B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09:00</w:t>
      </w:r>
      <w:r>
        <w:tab/>
      </w:r>
      <w:r>
        <w:t>Sokol Útvina - </w:t>
      </w:r>
      <w:r>
        <w:rPr>
          <w:color w:val="00B050"/>
        </w:rPr>
        <w:t>Loko Cheb A 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A </w:t>
      </w:r>
      <w:r>
        <w:t> - Loko Cheb B 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Slovan K.Vary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Karlovy Vary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Republiky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360 01 Karlovy Vary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Daniela Stašová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736 683 216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danielastasova@seznam.cz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Zdeňka Šultysová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608 801 018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zmeskalova.zdenka@seznam.cz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Baník Stříbro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Stříbro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Palackého 1269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349 01 Stříbro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Bernard Vraniak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730 631 003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bernardvr.centrum.cz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Junek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602 937 410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david.junek@centrum.cz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Ji.Hazlov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Hazlov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Hazlov 454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351 32 Hazlov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Repčík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603 813 533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pavel.repcik@seznam.cz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Miroslava Utikalová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603 495 548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utikal@email.cz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Kuž.Holýšov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Kuželky Holýšov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Třída 1. máje 100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345 62 Holýšov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Laksar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775961341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jan.laksar@gmail.com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Laksar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775 961 341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jan.laksar@gmail.com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Kuž.Holýšov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Kuželky Holýšov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Třída 1. máje 100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345 62 Holýšov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Bedřich Horka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737518144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Horka.Bedrich@seznam.cz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Laksar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775 961 341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jan.laksar@gmail.com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Loko Cheb B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Lokomotiva Cheb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350 02 Cheb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Rajlich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603 273 933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expetr2@seznam.cz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Pivoňka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603 526 801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miroslav@vytahypivonka.cz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Karlovy Vary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Karlovy Vary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Republiky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360 01 Karlovy Vary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Šnajdr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725410502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vencasnajdr@seznam.cz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Vítězslav Vodehnal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777570225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v.vodehnal@seznam.cz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Dobřany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Dobřany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Lipová 672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334 41 Dobřany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Sloup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606 846 214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p.sloup@seznam.cz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Otto Sloup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606 849 364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kuzelkydobrany@seznam.cz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Jáchymov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Jáchymov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Dvořákova 931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362 51 Jáchymov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Irena Živná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608 173 489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izivna@centrum.cz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Kuchař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608 408 293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martinkuchar.cz@gmail.com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Havlovice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Havlovice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Havlovice 105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344 01 Domažlice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Ivana Lukášová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lukasova.ivana@centrum.cz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Kalista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723 417 034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jkalimero@seznam.cz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Útvina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Útvina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Útvina 160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364 01 Útvina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Víťa Cervenka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725 052 502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tajemnik@tepla.cz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Červenka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608 121 580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cervenka.kuzelky@seznam.cz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Loko Cheb 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Lokomotiva Cheb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350 02 Cheb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Adam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732 649 590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jankoadamko@seznam.cz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Pivoňka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603 526 801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miroslav@vytahypivonka.cz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