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Strakonice a Písek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Lukešová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09.10.20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30.10.20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05.03.21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02.10.20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25.09.20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16.10.20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Písek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A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25.11.20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08.01.21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Písek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26.02.21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A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06.11.20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06.01.21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A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19.02.21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Fezko Strakonice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12.03.21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603730847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Richter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606 109 059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jirik24@seznam.cz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Linhart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stoupikst@seznam.cz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