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Vysočina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Pošusta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Start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19:30</w:t>
      </w:r>
      <w:r>
        <w:tab/>
      </w:r>
      <w:r>
        <w:t>KK Slavoj Žirovnice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25.02.21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19:30</w:t>
      </w:r>
      <w:r>
        <w:tab/>
      </w:r>
      <w:r>
        <w:t>KK Slavoj Žirovnice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18.03.21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06.10.20</w:t>
      </w:r>
      <w:r>
        <w:tab/>
      </w:r>
      <w:r>
        <w:t>út</w:t>
      </w:r>
      <w:r>
        <w:tab/>
      </w:r>
      <w:r>
        <w:t>19:00</w:t>
      </w:r>
      <w:r>
        <w:tab/>
      </w:r>
      <w:r>
        <w:t>TJ Třebíč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19:30</w:t>
      </w:r>
      <w:r>
        <w:tab/>
      </w:r>
      <w:r>
        <w:t>KK Slavoj Žirovnice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Žirovnice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05.03.21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Žirovnice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15.04.21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19:30</w:t>
      </w:r>
      <w:r>
        <w:tab/>
      </w:r>
      <w:r>
        <w:t>KK Slavoj Žirovnice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21.01.21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06.10.20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Třebíč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Cetoraz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11.02.21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23.10.20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C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18:30</w:t>
      </w:r>
      <w:r>
        <w:tab/>
      </w:r>
      <w:r>
        <w:t>TJ Třebíč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Start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Vestfál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737 580 384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tomica68@seznam.cz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Štark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731 595 836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papouskova.d@email.cz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Brátka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724175040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bobis.b@centrum.cz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604 551 935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davidschober@email.cz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724 225 177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ja.bures@seznam.cz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Fučík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777724466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fucik.pepa1@gmail.com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Partlová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724 842 894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annakubenova@seznam.cz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Toman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725 258 766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tomanprojekty@centrum.cz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Cetoraz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Cetoraz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Cetoraz 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11 Cetoraz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Macek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777175263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mukacek@email.cz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Křížová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607 163 678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kkrizova@tiscali.cz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Fára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606 176 032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fara522@seznam.cz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