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4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Slavoj Velké Popovice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SC Olympia Radotín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Slavoj Velké Popovice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AC Sparta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SK Rapid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Praha-Vršovice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Astra Zahradní Město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Rudná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Rudná 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SK Meteor Praha F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TJ Sokol Praha-Vršovice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Slavoj Velké Popovice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C</w:t>
      </w:r>
      <w:r>
        <w:t> - SC Olympia Radotín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Slavoj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Rudná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Sokol Rudná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D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AC Sparta Praha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Slavoj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SK Rapid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AC Sparta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AC Sparta Praha C</w:t>
      </w:r>
      <w:r>
        <w:t> - TJ Sokol Praha-Vršovice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Astra Zahradní Město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Slavoj Velké Popovice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Rudná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Rapid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TJ Sokol Praha-Vršovice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SC Olympia Radotín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Rudná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AC Sparta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Rudná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E</w:t>
      </w:r>
      <w:r>
        <w:t> - SK Meteor Praha F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SK Meteor Praha F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Rapid Praha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AC Sparta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SC Olympia Radotín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Praha-Vršovice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Astra Zahradní Město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Slavoj Velké Popovice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Rapid Praha B</w:t>
      </w:r>
      <w:r>
        <w:t> - TJ Sokol Rudná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Rapid Praha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Praha-Vršovice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Astra Zahradní Město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Slavoj Velké Popovice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Rudná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Rudná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SK Rapid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SC Olympia Radotín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TJ Sokol Praha-Vršovice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SC Olympia Radotín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Praha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F</w:t>
      </w:r>
      <w:r>
        <w:t> - AC Sparta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SK Meteor Praha F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Sokol Praha-Vršovice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SK Meteor Praha F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Slavoj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Praha-Vršovice E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31.03.21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Meteor Praha F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Astra Zahradní Město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Slavoj Velké Popovice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Rudná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AC Sparta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SK Rapid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TJ Sokol Praha-Vršovice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D</w:t>
      </w:r>
      <w:r>
        <w:t> - SC Olympia Radotín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Praha-Vršovice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Sokol Praha-Vršovice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AC Sparta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Rapid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Rudná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08.02.21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SK Meteor Praha F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TJ Sokol Praha-Vršovice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SC Olympia Radotín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C</w:t>
      </w:r>
      <w:r>
        <w:t> - Slavoj Velké Popovice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Meteor Praha F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SC Olympia Radotín B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Slavoj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Sokol Praha-Vršovice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 C</w:t>
      </w:r>
      <w:r>
        <w:t> - SC Olympia Radotín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SC Olympia Radotín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10.09.20</w:t>
      </w:r>
      <w:r>
        <w:tab/>
      </w:r>
      <w:r>
        <w:t>čt</w:t>
      </w:r>
      <w:r>
        <w:tab/>
      </w:r>
      <w:r>
        <w:t>17:30</w:t>
      </w:r>
      <w:r>
        <w:tab/>
      </w:r>
      <w:r>
        <w:t>Slavoj Velké Popovice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Meteor Praha F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Praha-Vršovice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AC Sparta Praha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Astra Zahradní Město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SC Olympia Radotín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 Rapid Praha B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Slavoj Velké Popovice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20.01.21</w:t>
      </w:r>
      <w:r>
        <w:tab/>
      </w:r>
      <w:r>
        <w:t>st</w:t>
      </w:r>
      <w:r>
        <w:tab/>
      </w:r>
      <w:r>
        <w:t>17:00</w:t>
      </w:r>
      <w:r>
        <w:tab/>
      </w:r>
      <w:r>
        <w:t>SK Meteor Praha F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SC Olympia Radotín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09.02.21</w:t>
      </w:r>
      <w:r>
        <w:tab/>
      </w:r>
      <w:r>
        <w:t>út</w:t>
      </w:r>
      <w:r>
        <w:tab/>
      </w:r>
      <w:r>
        <w:t>17:00</w:t>
      </w:r>
      <w:r>
        <w:tab/>
      </w:r>
      <w:r>
        <w:t>TJ Sokol Praha-Vršovice E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D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D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AC Sparta Praha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TJ Astra Zahradní Město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TJ Sokol Rudná 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23.03.21</w:t>
      </w:r>
      <w:r>
        <w:tab/>
      </w:r>
      <w:r>
        <w:t>út</w:t>
      </w:r>
      <w:r>
        <w:tab/>
      </w:r>
      <w:r>
        <w:t>18:30</w:t>
      </w:r>
      <w:r>
        <w:tab/>
      </w:r>
      <w:r>
        <w:t>SC Olympia Radotín C - </w:t>
      </w:r>
      <w:r>
        <w:rPr>
          <w:color w:val="00B050"/>
        </w:rPr>
        <w:t>SC Olympia Radotín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Olympia Radotín B</w:t>
      </w:r>
      <w:r>
        <w:t> - SK Rapid Praha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Slavoj Velké Popovice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739632552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bektomas@gmail.com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Mora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602358297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panmora@seznam.cz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Řádek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602 375 939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Machulka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723366009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Eder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pavel.eder@seznam.cz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EdlmannovaZ@seznam.cz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Renata Göringerová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725564170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regor@seznam.cz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Květa Pytlíková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607726131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kveta.pytlikova@seznam.cz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Seidl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honza@hvt.cz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Kalina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602 355 573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honza@kalic.cz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Šimek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608 829 229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pavelsimek@centrum.cz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