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Nemrava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Buršík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Luža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Mačuda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Alžběta Harcová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Nemrava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Holomek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Otrokovice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Jiskra Otrokovice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Jiskra Otrokovice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Otrokovice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Baník Ratíškovice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Baník Ratíškovice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Dubňany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Réna Ivančice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>KK Vyškov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Réna Ivančice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Slovan Rosice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Bojkovice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Bojkovice 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Vyškov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Baník Ratíškovice A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SK Baník Ratíškovice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KK Réna Ivančice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11.12.20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KC Zlín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C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20.02.21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Sokol Mistřín B</w:t>
      </w:r>
      <w:r>
        <w:t> - KK Vyškov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TJ Sokol Mistřín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12.09.20</w:t>
      </w:r>
      <w:r>
        <w:tab/>
      </w:r>
      <w:r>
        <w:t>so</w:t>
      </w:r>
      <w:r>
        <w:tab/>
      </w:r>
      <w:r>
        <w:t>09:30</w:t>
      </w:r>
      <w:r>
        <w:tab/>
      </w:r>
      <w:r>
        <w:t>TJ Jiskra Otrokovice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TJ Sokol Luhačovice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17:30</w:t>
      </w:r>
      <w:r>
        <w:tab/>
      </w:r>
      <w:r>
        <w:t>SK Baník Ratíškovice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03.10.20</w:t>
      </w:r>
      <w:r>
        <w:tab/>
      </w:r>
      <w:r>
        <w:t>so</w:t>
      </w:r>
      <w:r>
        <w:tab/>
      </w:r>
      <w:r>
        <w:t>14:00</w:t>
      </w:r>
      <w:r>
        <w:tab/>
      </w:r>
      <w:r>
        <w:t>SKK Dubňany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17:30</w:t>
      </w:r>
      <w:r>
        <w:tab/>
      </w:r>
      <w:r>
        <w:t>KK Réna Ivančice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18:00</w:t>
      </w:r>
      <w:r>
        <w:tab/>
      </w:r>
      <w:r>
        <w:t>KK Slovan Rosice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KC Zlín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17:30</w:t>
      </w:r>
      <w:r>
        <w:tab/>
      </w:r>
      <w:r>
        <w:t>TJ Bojkovice 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TJ Sokol Mistřín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05.12.20</w:t>
      </w:r>
      <w:r>
        <w:tab/>
      </w:r>
      <w:r>
        <w:t>so</w:t>
      </w:r>
      <w:r>
        <w:tab/>
      </w:r>
      <w:r>
        <w:t>16:30</w:t>
      </w:r>
      <w:r>
        <w:tab/>
      </w:r>
      <w:r>
        <w:t>KK Vyškov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12.12.20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TJ Jiskra Otrokovice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SK Baník Ratíškovice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05.02.21</w:t>
      </w:r>
      <w:r>
        <w:tab/>
      </w:r>
      <w:r>
        <w:t>pá</w:t>
      </w:r>
      <w:r>
        <w:tab/>
      </w:r>
      <w:r>
        <w:t>18:00</w:t>
      </w:r>
      <w:r>
        <w:tab/>
      </w:r>
      <w:r>
        <w:t>SK Baník Ratíškovice A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19.02.21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Vyškov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05.03.21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KK Slovan Rosice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19.03.21</w:t>
      </w:r>
      <w:r>
        <w:tab/>
      </w:r>
      <w:r>
        <w:t>pá</w:t>
      </w:r>
      <w:r>
        <w:tab/>
      </w:r>
      <w:r>
        <w:t>18:00</w:t>
      </w:r>
      <w:r>
        <w:tab/>
      </w:r>
      <w:r>
        <w:t>KC Zlín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TJ Bojkovice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10.04.21</w:t>
      </w:r>
      <w:r>
        <w:tab/>
      </w:r>
      <w:r>
        <w:t>so</w:t>
      </w:r>
      <w:r>
        <w:tab/>
      </w:r>
      <w:r>
        <w:t>16:30</w:t>
      </w:r>
      <w:r>
        <w:tab/>
      </w:r>
      <w:r>
        <w:t>TJ Sokol Mistřín B - </w:t>
      </w:r>
      <w:r>
        <w:rPr>
          <w:color w:val="00B050"/>
        </w:rPr>
        <w:t>KK Vyškov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 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Otrokovice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Otrokovice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1584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765 02 Otrokovice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 Divílek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603 162 615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kuzelkyotrokovice@seznam.cz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774 889 391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radkadlec@seznam.cz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Palková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605 135 810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sarka.palkova@seznam.cz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Machala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774500319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machalamichall@seznam.cz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Pančochová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736510744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l.pancochova@seznam.cz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 Výleta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721 109 141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viktor.vyleta@gmail.com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Polepil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605 515 578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martin.polepil@seznam.cz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Horák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799 505 932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horakra@seznam.cz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Svačina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605 458 174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