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Camo Slavičín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Camo Slavičín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 Camo Slavičín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Camo Slavičín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Zábřeh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SKK Ostrava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SK Camo Slavičín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TJ Sokol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SK Camo Slavičín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KK Zábřeh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Camo Slavičín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