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3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Rapid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Dopravní podniky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Praha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VSK ČVUT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ZENTIVA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Praga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Dopravní podniky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Dopravní podniky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ZENTIVA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Sokol Praha-Vršovice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Slavia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ZENTIVA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ZENTIVA Praha 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Dopravní podniky Praha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Slavia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Praga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KK Konstruktiva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VSK ČVUT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Sokol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TJ ZENTIVA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AC Sparta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Rapid Praha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Meteor Praha 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Sokol Praha-Vršovice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 C</w:t>
      </w:r>
      <w:r>
        <w:t> - SK Žižkov Praha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Slavia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Žižkov Praha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Sokol Kobylisy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06.10.20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ZENTIVA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Dopravní podniky Praha A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AC Sparta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Rapid Praha 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SK Meteor Praha 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Astra Zahradní Město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Dopravní podniky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23.02.21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Sokol Praha-Vršovice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TJ Praga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KK Konstruktiva Praha 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Slavia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Praha D</w:t>
      </w:r>
      <w:r>
        <w:t> - VSK ČVUT Praha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Dopravní podniky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Praga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Konstruktiva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Sokol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TJ ZENTIVA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KK Slavia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Rapid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AC Sparta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AC Sparta B</w:t>
      </w:r>
      <w:r>
        <w:t> - SK Meteor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Praga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Meteor Praha 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Žižkov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Sokol Kobylisy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ZENTIVA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Slavia Praha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A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SK Rapid Praha 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VSK ČVUT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Astra Zahradní Město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Dopravní podniky Praha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TJ Sokol Praha-Vršovice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AC Sparta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Praga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Praga Praha B</w:t>
      </w:r>
      <w:r>
        <w:t> - KK Konstruktiva Praha 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Rapid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19.10.20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16.11.20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26.11.20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30.11.20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08.03.21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22.03.21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05.04.21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Rapid Praha 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Rapid Praha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Meteor Praha 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Žižkov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Sokol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ZENTIVA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Slavia Praha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Praga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SK Rapid Praha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VSK ČVUT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KK Dopravní podniky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TJ Sokol Praha-Vršovice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Konstruktiva Praha E</w:t>
      </w:r>
      <w:r>
        <w:t> - AC Sparta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15.04.21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Konstruktiva Praha 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 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Rapid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VSK ČVUT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Astra Zahradní Město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Dopravní podniky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10.11.20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Sokol Praha-Vršovice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AC Sparta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Praga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Konstruktiva Praha 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Dopravní podniky Praha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SK Žižkov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Sokol Kobylisy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TJ ZENTIVA Praha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Praha E</w:t>
      </w:r>
      <w:r>
        <w:t> - KK Slavia Praha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Meteor Praha 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VSK ČVUT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30.03.21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VSK ČVUT Praha B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VSK ČVUT Praha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24.11.20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KK Dopravní podniky Praha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Žižkov Praha D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SK Žižkov Praha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15.09.20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Slavia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21.09.20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29.09.20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Praga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05.10.20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13.10.20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27.10.20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VSK ČVUT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04.11.20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Sokol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01.12.20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ZENTIVA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12.01.21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Sokol Praha-Vršovice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19.01.21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02.02.21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AC Sparta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16.02.21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Rapid Praha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02.03.21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Meteor Praha 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16.03.21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Žižkov Praha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06.04.21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Dopravní podniky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13.04.21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01.09.20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Sokol Praha-Vršovice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AC Sparta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14.10.20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Rapid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28.10.20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Meteor Praha 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11.11.20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SK Žižkov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17.11.20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A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ZENTIVA Praha 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20.01.21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03.02.21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Slavia Praha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08.02.21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17.02.21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Praga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22.02.21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03.03.21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Konstruktiva Praha 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VSK ČVUT Praha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24.03.21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Sokol Kobylisy D</w:t>
      </w:r>
      <w:r>
        <w:t> - KK Dopravní podniky Praha A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17:30</w:t>
      </w:r>
      <w:r>
        <w:tab/>
      </w:r>
      <w:r>
        <w:t>KK Dopravní podniky Praha B - </w:t>
      </w:r>
      <w:r>
        <w:rPr>
          <w:color w:val="00B050"/>
        </w:rPr>
        <w:t>Sokol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Dopravní podniky Praha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07.09.20</w:t>
      </w:r>
      <w:r>
        <w:tab/>
      </w:r>
      <w:r>
        <w:t>po</w:t>
      </w:r>
      <w:r>
        <w:tab/>
      </w:r>
      <w:r>
        <w:t>19:30</w:t>
      </w:r>
      <w:r>
        <w:tab/>
      </w:r>
      <w:r>
        <w:t>KK Dopravní podniky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14.09.20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Konstruktiva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22.09.20</w:t>
      </w:r>
      <w:r>
        <w:tab/>
      </w:r>
      <w:r>
        <w:t>út</w:t>
      </w:r>
      <w:r>
        <w:tab/>
      </w:r>
      <w:r>
        <w:t>17:30</w:t>
      </w:r>
      <w:r>
        <w:tab/>
      </w:r>
      <w:r>
        <w:t>TJ ZENTIVA Praha 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07.12.20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Meteor Praha 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07.10.20</w:t>
      </w:r>
      <w:r>
        <w:tab/>
      </w:r>
      <w:r>
        <w:t>st</w:t>
      </w:r>
      <w:r>
        <w:tab/>
      </w:r>
      <w:r>
        <w:t>17:30</w:t>
      </w:r>
      <w:r>
        <w:tab/>
      </w:r>
      <w:r>
        <w:t>TJ Sokol Praha-Vršovice C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12.10.20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VSK ČVUT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20.10.20</w:t>
      </w:r>
      <w:r>
        <w:tab/>
      </w:r>
      <w:r>
        <w:t>út</w:t>
      </w:r>
      <w:r>
        <w:tab/>
      </w:r>
      <w:r>
        <w:t>17:30</w:t>
      </w:r>
      <w:r>
        <w:tab/>
      </w:r>
      <w:r>
        <w:t>KK Slavia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26.10.20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Žižkov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02.11.20</w:t>
      </w:r>
      <w:r>
        <w:tab/>
      </w:r>
      <w:r>
        <w:t>po</w:t>
      </w:r>
      <w:r>
        <w:tab/>
      </w:r>
      <w:r>
        <w:t>17:00</w:t>
      </w:r>
      <w:r>
        <w:tab/>
      </w:r>
      <w:r>
        <w:t>AC Sparta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09.11.20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18:00</w:t>
      </w:r>
      <w:r>
        <w:tab/>
      </w:r>
      <w:r>
        <w:t>TJ Praga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23.11.20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Sokol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30.11.20</w:t>
      </w:r>
      <w:r>
        <w:tab/>
      </w:r>
      <w:r>
        <w:t>po</w:t>
      </w:r>
      <w:r>
        <w:tab/>
      </w:r>
      <w:r>
        <w:t>17:00</w:t>
      </w:r>
      <w:r>
        <w:tab/>
      </w:r>
      <w:r>
        <w:t>SK Rapid Praha 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Dopravní podniky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21.01.21</w:t>
      </w:r>
      <w:r>
        <w:tab/>
      </w:r>
      <w:r>
        <w:t>čt</w:t>
      </w:r>
      <w:r>
        <w:tab/>
      </w:r>
      <w:r>
        <w:t>17:30</w:t>
      </w:r>
      <w:r>
        <w:tab/>
      </w:r>
      <w:r>
        <w:t>KK Konstruktiva Praha E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5-6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ZENTIVA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>SK Meteor Praha E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Sokol Praha-Vršovice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17:30</w:t>
      </w:r>
      <w:r>
        <w:tab/>
      </w:r>
      <w:r>
        <w:t>VSK ČVUT Praha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01.03.21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KK Slavia Praha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10.03.21</w:t>
      </w:r>
      <w:r>
        <w:tab/>
      </w:r>
      <w:r>
        <w:t>st</w:t>
      </w:r>
      <w:r>
        <w:tab/>
      </w:r>
      <w:r>
        <w:t>17:00</w:t>
      </w:r>
      <w:r>
        <w:tab/>
      </w:r>
      <w:r>
        <w:t>SK Žižkov Praha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AC Sparta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23.03.21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29.03.21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TJ Praga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07.04.21</w:t>
      </w:r>
      <w:r>
        <w:tab/>
      </w:r>
      <w:r>
        <w:t>st</w:t>
      </w:r>
      <w:r>
        <w:tab/>
      </w:r>
      <w:r>
        <w:t>17:00</w:t>
      </w:r>
      <w:r>
        <w:tab/>
      </w:r>
      <w:r>
        <w:t>Sokol Kobylisy D - </w:t>
      </w:r>
      <w:r>
        <w:rPr>
          <w:color w:val="00B050"/>
        </w:rPr>
        <w:t>KK Dopravní podniky Praha A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12.04.21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Dopravní podniky Praha A</w:t>
      </w:r>
      <w:r>
        <w:t> - SK Rapid Praha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Švarc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603 558 695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msvarc@cpoj.cz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ZENTIVA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liskafialova@seznam.cz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Eliška Fialová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724 501 272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eliska.fialova@zentiva.cz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Hladík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603240160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anjcakovice@seznam.cz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Knap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733 183 029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knappetrik@seznam.cz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Cepl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602 320 762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ceplovi@gmail.com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Praga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Horská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128 00 Praha 2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Kšír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776348912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pxir@seznam.cz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Kašpar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730693296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gigikaspy@gmail.com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Rapid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Švenda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775 243 452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svendak36@gmail.com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Tůma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604 869 922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ajtumovi@seznam.cz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Perman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731 666 029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permonici@gmail.com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 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Edlmannová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605152468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EdlmannovaZ@seznam.cz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VSK ČVUT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Kuneš . Jiří Škoda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777085755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tomas.kunes@gmail.com . j-skoda@seznam.cz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Čech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603 249 225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lcech51@seznam.cz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Kostelecký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725 615 003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vojta.kostelecky@gmail.com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Dopravní podniky Praha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 Praha 3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Málek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732 425 041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jindrich.malek@seznam.cz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Málek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607 220 187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mmalek01@email.cz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