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Slavia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Slavia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Slavoj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Meteor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Slavia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Velké Popovice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Vršovice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Velké Popovice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Uhelné sklady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Slavoj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Kobylisy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Uhelné sklady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Meteor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Slavia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Slavia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Žižkov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Vršovice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Konstruktiva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Rudná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Kobylisy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Uhelné sklady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Meteor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Meteor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Slavoj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TJ Kobylisy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Slavia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Uhelné sklady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Velké Popovice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TJ 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Uhelné sklady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Meteor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Slavia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Slavoj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Uhelné sklady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Meteor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Slavia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Velké Popovice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Uhelné sklady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Meteor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Velké Popovice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Žižkov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Slavoj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Kobylisy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SK Uhelné sklady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Rudná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Kobylisy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Slavia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Slavoj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Kobylisy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Konstruktiva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SK Uhelné sklady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Slavia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Velké Popovice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Vršovice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SK Žižkov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Rudná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Slavia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Velké Popovice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Žižkov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Uhelné sklady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Meteor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Uhelné sklady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Slavia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Slavoj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Uhelné sklady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Meteor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Slavia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Slavoj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Slavia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Uhelné sklady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Velké Popovice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Velké Popovice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TJ 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TJ Kobylisy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Uhelné sklady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Meteor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Uhelné sklady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Slavia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Slavoj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Kobylisy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Uhelné sklady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Meteor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Slavia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Slavia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Vršovice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Žižkov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Velké Popovice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Konstruktiva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Rudná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Kobylisy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Uhelné sklady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Meteor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Velké Popovice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Slavoj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Uhelné sklady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Uhelné sklady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Fořt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602149920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fort.michal@seznam.cz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Vršovice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Hladík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603240160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anjcakovice@seznam.cz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Holanová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739 468 779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kachne1@seznam.cz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Váňa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736606560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pavana262@gmail.com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Anita Nowaková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608 301 637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anowa@seznam.cz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Plachý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723337825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plachy.mirek@seznam.cz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vojtech.maca@seznam.cz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732713274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Jarmila Zimáková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604208984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jzimakova@tiscali.cz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Mareš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602225184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ing.milan.mares@seznam.cz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Kratochvil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734253322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jan.krato@centrum.cz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