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Chovanec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Šmíd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Klíma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Hons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Hojný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Mako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Březina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Biž. 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ASK Lovosice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Liberec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 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Bižuterie Jablonec n. N.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Liberec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Jiskra Nový Bor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Nový Bor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Šluknov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Liberec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Liberec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Liberec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Lokomotiva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u Č. Lípy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16:00</w:t>
      </w:r>
      <w:r>
        <w:tab/>
      </w:r>
      <w:r>
        <w:t>TJ Bižuterie Jablonec n. N.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Jiskra Nový Bor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Liberec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Údlice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SK Skalice u Č. Lípy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VTŽ Chomutov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Lokomotiva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12:00</w:t>
      </w:r>
      <w:r>
        <w:tab/>
      </w:r>
      <w:r>
        <w:t>ASK Lovosice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SK Skalice u Č. Lípy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>TJ Jiskra Nový Bor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SK Šluknov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Liberec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Údlice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Chot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603877536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chotj@seznam.cz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Žďárský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605361301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v.zdarsky@atlas.cz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 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733199633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florjan@seznam.cz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Nový 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Nový 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Tř. T. G. Masaryka 283 (za Sokolovnou)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473 01 Nový 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608 523 993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pe.kout@seznam.cz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Kohlíček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777 626 473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kuzelky.novy.bor@seznam.cz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u Č. Lípy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Vlasák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602 118 029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oldavlasaku@gmail.com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