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Kotalová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Šustr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Vejvara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Kotalová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Kováčik Vlastimil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Kasa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SDS Sadská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07.11.20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Aš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07.11.20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Kdyně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03.10.20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Karlovy 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08.11.20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Slovan Karlovy Vary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07.11.20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Karlovy Vary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14.11.20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Bohušovice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07.11.20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>TJ Slovan Karlovy Vary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14.11.20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>Kuželky Aš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Červený Kostelec 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07.11.20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08.11.20</w:t>
      </w:r>
      <w:r>
        <w:tab/>
      </w:r>
      <w:r>
        <w:t>ne</w:t>
      </w:r>
      <w:r>
        <w:tab/>
      </w:r>
      <w:r>
        <w:t>12:00</w:t>
      </w:r>
      <w:r>
        <w:tab/>
      </w:r>
      <w:r>
        <w:t>TJ Slovan Karlovy Vary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Tehovec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SDS Sadská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777198174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Zemánek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602 285 115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Mazák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720 391 480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frantisekmazak@email.cz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Kdyně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Kdyně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Masarykova 243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06 Kdyně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602349103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j.dvorak@raz-dva.cz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606 554 260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dohny73@seznam.cz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Karlovy 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Kříž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728622024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Zdendakriz@gmail.com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Knespl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602758695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mknespl70@seznam.cz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Bohušovice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Dařílek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728835020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lukas.darilek@seznam.cz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605 470 525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Bajtalon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732 743 054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andel-tom@seznam.cz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Kolařík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737 036 787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k.lubos87@centrum.cz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Červený Kostelec 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Balcar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777605457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balcik.d@gmail.com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Vltavan Loučovice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Vltavan Loučovice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Loučovice 268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76 Loučovice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Gondek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603437733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josef.gondek@email.cz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Tehovec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Tehovecká 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62 Tehovec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Šmidlík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739486082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petr.smidlik@seznam.cz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Hlaváček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732 323 562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kuzelkar.m@seznam.cz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