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Severomoravská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Adam Bělaška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Dendis Štefan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Gustav Vojtek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Minerva Opava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Opava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Jeseník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Michalkovice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Sedlnice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Odry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Ostrava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Mohelnice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Bohumín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VOKD Poruba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Sokol Mohelnice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TJ Opava ˝B˝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TJ Michalkovice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Mohelnice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Mohelnice A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Odry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Michalkovice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Odry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Odry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Michalkovice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Michalkovice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Michalkovice A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Bohumín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Michalkovice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Sokol Bohumín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Bohumín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Minerva Opava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Michalkovice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Minerva Opava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Minerva Opava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Jeseník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TJ Michalkovice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Jeseník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Jeseník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Michalkovice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HKK Olomouc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HKK Olomouc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VOKD Poruba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VOKD Poruba ˝A˝</w:t>
      </w:r>
      <w:r>
        <w:t> - TJ Michalkovice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VOKD Poruba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Sedlnice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Michalkovice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Sedlnice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Sokol Sedlnice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Ostrava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14.11.20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Michalkovice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SKK Ostrava ˝A˝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SKK Ostrava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Michalkovice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Opava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A</w:t>
      </w:r>
      <w:r>
        <w:t> - TJ Opava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KK Šumperk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Opava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09:00</w:t>
      </w:r>
      <w:r>
        <w:tab/>
      </w:r>
      <w:r>
        <w:t>TJ Sokol Mohelnice A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HKK Olomouc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09:00</w:t>
      </w:r>
      <w:r>
        <w:tab/>
      </w:r>
      <w:r>
        <w:t>TJ Odry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VOKD Poruba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09:00</w:t>
      </w:r>
      <w:r>
        <w:tab/>
      </w:r>
      <w:r>
        <w:t>TJ Michalkovice A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Sedlnice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Bohumín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Ostrava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09:00</w:t>
      </w:r>
      <w:r>
        <w:tab/>
      </w:r>
      <w:r>
        <w:t>KK Minerva Opava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Šumperk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SKK Jeseník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Opava ˝B˝</w:t>
      </w:r>
      <w:r>
        <w:t> - TJ Sokol Mohelnice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>HKK Olomouc ˝B˝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Odry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09:00</w:t>
      </w:r>
      <w:r>
        <w:tab/>
      </w:r>
      <w:r>
        <w:t>TJ VOKD Poruba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Michalkovice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09:00</w:t>
      </w:r>
      <w:r>
        <w:tab/>
      </w:r>
      <w:r>
        <w:t>TJ Sokol Sedlnice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TJ Sokol Bohumín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09:00</w:t>
      </w:r>
      <w:r>
        <w:tab/>
      </w:r>
      <w:r>
        <w:t>SKK Ostrava ˝A˝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KK Minerva Opava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A - </w:t>
      </w:r>
      <w:r>
        <w:rPr>
          <w:color w:val="00B050"/>
        </w:rPr>
        <w:t>TJ Opava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Opava ˝B˝</w:t>
      </w:r>
      <w:r>
        <w:t> - SKK Jeseník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Mohelnice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MEZ Mohelnice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Smetanova 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85 Mohelnice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milan.sula@seznam.cz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Sedláček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602 503 437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sedlacek48@seznam.cz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Odry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Odry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Kopečná 185/19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35 Odry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Gajdičiar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732 721 214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gajdiciar@seznam.cz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Ševčík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604 823 044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daniel.sevcik@seznam.cz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Michalkovice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Michalkovice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Čs. armády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715 00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Řepecký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732 287 959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repecky.petr@seznam.cz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Bohumín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Bohumín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877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735 81 Bohumín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Honlová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732 873 068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martina.kalischova@post.cz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Janka Sliwková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737 712 039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j.sliwkova@seznam.cz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Minerva Opava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Minerva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746 01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Aleš Fischer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alfi598@gmail.com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Štohanzl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724 080 309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zdenekstohanzl@seznam.cz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Jeseník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Jeseník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797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790 01 Jeseník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Smejkal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kuzelky@jes.cz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Šulák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604 641 172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sulak@jetes.cz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Sekanina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723547822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m.sekanina@seznam.cz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VOKD Poruba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VOKD Poruba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Skautská 6093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708 00 Ostrava-Poruba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Kratoš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775 402 737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krajir77@gmail.com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Emilie Deingruberová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732 817 205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edeingruberova@seznam.cz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Sedlnice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Sedlnice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č. p. 106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742 56 Sedlnice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Janyška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777 343 693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milan.janyska@seznam.cz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Michaela Tobolová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603 468 002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tobolovamichaela@centrum.cz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Ostrava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Ostrava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1. máje 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709 52 Ostrava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Pavlosek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725 947 902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pavlosek.j@seznam.cz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Malovaný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603 247 251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v.malovany@email.cz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Heinisch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johny.heinisch@centrum.cz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Opava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Opava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Kolofíkovo nábř. 52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747 05 Opava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Schwalbe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608880756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petrschwalbe@gmail.com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Svatopluk Kříž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776225859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svata.kriz@seznam.cz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