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2. KLM B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Oto Huťa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Daněček Jiří, Nejedlík Vítězslav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Goldemund,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Šindelář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Ilona Sýkorová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Vítězslav, Daněček Jiří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Tpmáš Žižlavský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Riedel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Goldemund, Fajdekovaá Kateřina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Oto Huťa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Zita Řehůřková,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Jan Bernatík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Pelíšek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Petřek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Roman Goldemund, Vladimír Sedláček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Nejedlík V., Polanský P.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Kejzlar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Gabrhel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Jindřiška Klimešová, Jan Šmerda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Lenka Hanušová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5-8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 Kn.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Blansko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Kuželky Dubňany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Husovice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HKK Olomouc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Moravská Slávia Brno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KC Zlín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Spartak Přerov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Vracov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Slovan Kamenice nad Lipou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VKK Vsetín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Spartak Přerov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Spartak Přerov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Spartak Přerov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B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Spartak Přerov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Spartak Přerov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Spartak Přerov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Moravská Slávia Brno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13:00</w:t>
      </w:r>
      <w:r>
        <w:tab/>
      </w:r>
      <w:r>
        <w:t>TJ Sokol Vracov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14:30</w:t>
      </w:r>
      <w:r>
        <w:tab/>
      </w:r>
      <w:r>
        <w:t>TJ Spartak Přerov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B - </w:t>
      </w:r>
      <w:r>
        <w:rPr>
          <w:color w:val="00B050"/>
        </w:rPr>
        <w:t>KK Moravská Slávia Brno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Moravská Slávia Brno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Kuželky Dubňany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B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SK Kuželky Dubňany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SK Kuželky Dubňany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Slovan Kamenice nad Lipou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Slovan Kamenice nad Lipou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B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14:30</w:t>
      </w:r>
      <w:r>
        <w:tab/>
      </w:r>
      <w:r>
        <w:t>KC Zlín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Slovan Kamenice nad Lipou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Slovan Kamenice nad Lipou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B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TJ Horní Benešov A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Horní Benešov 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A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Blansko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Blansko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B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Blansko 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KK Blansko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HKK Olomouc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B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HKK Olomouc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HKK Olomouc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VKK Vsetín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B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VKK Vsetín 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VKK Vsetín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Husovice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 B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 B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 B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 B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 B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 B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 B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 B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 B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 B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10:30</w:t>
      </w:r>
      <w:r>
        <w:tab/>
      </w:r>
      <w:r>
        <w:t/>
      </w:r>
      <w:r>
        <w:rPr>
          <w:color w:val="00B050"/>
        </w:rPr>
        <w:t>TJ Sokol Husovice B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Husovice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KC Zlín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14:00</w:t>
      </w:r>
      <w:r>
        <w:tab/>
      </w:r>
      <w:r>
        <w:t>TJ Slovan Kamenice nad Lipou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15:30</w:t>
      </w:r>
      <w:r>
        <w:tab/>
      </w:r>
      <w:r>
        <w:t>TJ Horní Benešov A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14:00</w:t>
      </w:r>
      <w:r>
        <w:tab/>
      </w:r>
      <w:r>
        <w:t>KK Blansko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B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09:00</w:t>
      </w:r>
      <w:r>
        <w:tab/>
      </w:r>
      <w:r>
        <w:t>TJ Spartak Přerov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KC Zlín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KC Zlín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KC Zlín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Vracov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TJ Sokol Vracov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>TJ Start Rychnov n. Kn.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B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Sokol Vracov</w:t>
      </w:r>
      <w:r>
        <w:t> - TJ Start Rychnov n. Kn.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14:00</w:t>
      </w:r>
      <w:r>
        <w:tab/>
      </w:r>
      <w:r>
        <w:t>TJ Spartak Přerov - </w:t>
      </w:r>
      <w:r>
        <w:rPr>
          <w:color w:val="00B050"/>
        </w:rPr>
        <w:t>TJ Sokol Vracov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 Kn.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05.09.20</w:t>
      </w:r>
      <w:r>
        <w:tab/>
      </w:r>
      <w:r>
        <w:t>so</w:t>
      </w:r>
      <w:r>
        <w:tab/>
      </w:r>
      <w:r>
        <w:t>14:30</w:t>
      </w:r>
      <w:r>
        <w:tab/>
      </w:r>
      <w:r>
        <w:t>TJ Spartak Přerov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12.09.20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HKK Olomouc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19.09.20</w:t>
      </w:r>
      <w:r>
        <w:tab/>
      </w:r>
      <w:r>
        <w:t>so</w:t>
      </w:r>
      <w:r>
        <w:tab/>
      </w:r>
      <w:r>
        <w:t>14:00</w:t>
      </w:r>
      <w:r>
        <w:tab/>
      </w:r>
      <w:r>
        <w:t>KK Moravská Slávia Brno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26.09.20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VKK Vsetín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10.10.20</w:t>
      </w:r>
      <w:r>
        <w:tab/>
      </w:r>
      <w:r>
        <w:t>so</w:t>
      </w:r>
      <w:r>
        <w:tab/>
      </w:r>
      <w:r>
        <w:t>10:00</w:t>
      </w:r>
      <w:r>
        <w:tab/>
      </w:r>
      <w:r>
        <w:t>SK Kuželky Dubňany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17.10.20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Husovice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24.10.20</w:t>
      </w:r>
      <w:r>
        <w:tab/>
      </w:r>
      <w:r>
        <w:t>so</w:t>
      </w:r>
      <w:r>
        <w:tab/>
      </w:r>
      <w:r>
        <w:t>14:30</w:t>
      </w:r>
      <w:r>
        <w:tab/>
      </w:r>
      <w:r>
        <w:t>TJ Slovan Kamenice nad Lipou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31.10.20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KC Zlín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21.11.20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A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28.11.20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Sokol Vracov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05.12.20</w:t>
      </w:r>
      <w:r>
        <w:tab/>
      </w:r>
      <w:r>
        <w:t>so</w:t>
      </w:r>
      <w:r>
        <w:tab/>
      </w:r>
      <w:r>
        <w:t>13:00</w:t>
      </w:r>
      <w:r>
        <w:tab/>
      </w:r>
      <w:r>
        <w:t>KK Blansko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16.01.21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Spartak Přerov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23.01.21</w:t>
      </w:r>
      <w:r>
        <w:tab/>
      </w:r>
      <w:r>
        <w:t>so</w:t>
      </w:r>
      <w:r>
        <w:tab/>
      </w:r>
      <w:r>
        <w:t>10:00</w:t>
      </w:r>
      <w:r>
        <w:tab/>
      </w:r>
      <w:r>
        <w:t>HKK Olomouc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06.02.21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Moravská Slávia Brno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13.02.21</w:t>
      </w:r>
      <w:r>
        <w:tab/>
      </w:r>
      <w:r>
        <w:t>so</w:t>
      </w:r>
      <w:r>
        <w:tab/>
      </w:r>
      <w:r>
        <w:t>13:30</w:t>
      </w:r>
      <w:r>
        <w:tab/>
      </w:r>
      <w:r>
        <w:t>VKK Vsetín 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20.02.21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SK Kuželky Dubňany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27.02.21</w:t>
      </w:r>
      <w:r>
        <w:tab/>
      </w:r>
      <w:r>
        <w:t>so</w:t>
      </w:r>
      <w:r>
        <w:tab/>
      </w:r>
      <w:r>
        <w:t>10:30</w:t>
      </w:r>
      <w:r>
        <w:tab/>
      </w:r>
      <w:r>
        <w:t>TJ Sokol Husovice B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13.03.21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Slovan Kamenice nad Lipou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20.03.21</w:t>
      </w:r>
      <w:r>
        <w:tab/>
      </w:r>
      <w:r>
        <w:t>so</w:t>
      </w:r>
      <w:r>
        <w:tab/>
      </w:r>
      <w:r>
        <w:t>14:00</w:t>
      </w:r>
      <w:r>
        <w:tab/>
      </w:r>
      <w:r>
        <w:t>KC Zlín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27.03.21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TJ Horní Benešov 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10.04.21</w:t>
      </w:r>
      <w:r>
        <w:tab/>
      </w:r>
      <w:r>
        <w:t>so</w:t>
      </w:r>
      <w:r>
        <w:tab/>
      </w:r>
      <w:r>
        <w:t>10:00</w:t>
      </w:r>
      <w:r>
        <w:tab/>
      </w:r>
      <w:r>
        <w:t>TJ Sokol Vracov - </w:t>
      </w:r>
      <w:r>
        <w:rPr>
          <w:color w:val="00B050"/>
        </w:rPr>
        <w:t>TJ Start Rychnov n. Kn.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17.04.21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TJ Start Rychnov n. Kn.</w:t>
      </w:r>
      <w:r>
        <w:t> - KK Blansko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Spartak Přerov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602267874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Moravská Slávia Brno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MS Brno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Vojtova 12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639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Bernatík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736624885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bernatik.jan@seznam.cz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Březinová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732 23 68 83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PBrezinova@seznam.cz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Kuželky Dubňany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Dubňany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Hodonínská 1680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03 Dubňany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Vít Svoboda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724 293 523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Rostislav Rybárský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728 356 221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rybarsky.rostislav@gmail.com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Slovan Kamenice nad Lipou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Kulturního domu 170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394 70 Kamenice nad Lipou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Rychtařík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733 121 491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Šindelář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607 879 316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webkamenice@seznam.cz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Hendrych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602 732 524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hendrych@alfun.cz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Blansko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Blansko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Údolní 1961/8a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678 01 Blansko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Havíř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602 531 832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phavir@seznam.cz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Zita Řehůřková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723 860 926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LNevrivova@seznam.cz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HKK Olomouc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HKK Olomouc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772 00 Olomouc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Havran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739 608 091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havran.radek@seznam.cz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Bohuslava Fajdeková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723 003 728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b.fajdekova@seznam.cz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VKK Vsetín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Zbrojovka Vsetín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Turkmenská 835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755 01 Vsetín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Novosad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737 911 451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novesta@seznam.cz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Zoltán Bagári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608 727 351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bagari@seznam.cz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Husovice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Husovice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Dukelská 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614 00 Brno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Šula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604 435 710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jaromir.sula@gmail.com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 Trdý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605 297 959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eduardt@engas.cz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KC Zlín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KC Zlín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nábřeží 71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760 01 Zlín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Radim Abrahám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725505640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r.abraham@seznam.cz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Polášek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607 523 219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kuzelkyzlin@seznam.cz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Vracov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Vracov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náměstí Míru 48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696 42 Vracov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Polanský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604 271 238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polansky.vracov@seznam.cz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 Kn.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Seniura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776 640 553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seniuraj@seznam.cz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