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Valašské Meziříčí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Klokani CB Dobřany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České Velenice - </w:t>
      </w:r>
      <w:r>
        <w:rPr>
          <w:color w:val="00B050"/>
        </w:rPr>
        <w:t>Klokani 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Valašské Meziříčí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>KK Lokomotiva Tábor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České Velenice</w:t>
      </w:r>
      <w:r>
        <w:t> - Klokani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Klokani CB Dobřany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