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Tábor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Roubková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Sezimák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Chýnov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Chýnov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TJ Sokol Chýnov B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Chýnov B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14.01.20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TJ Sokol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Chýnov B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Sezimák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18:45</w:t>
      </w:r>
      <w:r>
        <w:tab/>
      </w:r>
      <w:r>
        <w:t>TJ Sokol Chýnov B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Hilton Sezimák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29.10.19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19.03.20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KK Hilton Sezimák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D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Lokomotiva Tábor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28.01.20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05.03.20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12.03.20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26.03.20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C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KK Lokomotiva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01.10.19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15.10.19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24.10.19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29.10.19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Soběslav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26.11.19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14.01.20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28.01.20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10.03.20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24.03.20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Soběslav B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TJ Spartak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01.10.19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KK Hilton Sezimák C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25.11.19</w:t>
      </w:r>
      <w:r>
        <w:tab/>
      </w:r>
      <w:r>
        <w:t>po</w:t>
      </w:r>
      <w:r>
        <w:tab/>
      </w:r>
      <w:r>
        <w:t>17:15</w:t>
      </w:r>
      <w:r>
        <w:tab/>
      </w:r>
      <w:r>
        <w:t>KK Lokomotiva Tábor D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Chýnov B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Chotoviny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10.03.20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TJ Sokol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D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Sezimák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Sezimák C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KK Lokomotiva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07.11.19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26.11.19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04.12.19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Hilton Sezimák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D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27.02.20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04.03.20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25.03.20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Hilton Sezimák C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02.04.20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Hilton Sezimák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D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KK Lokomotiva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15.10.19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25.11.19</w:t>
      </w:r>
      <w:r>
        <w:tab/>
      </w:r>
      <w:r>
        <w:t>po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KK Lokomotiva Tábor D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30.10.19</w:t>
      </w:r>
      <w:r>
        <w:tab/>
      </w:r>
      <w:r>
        <w:t>st</w:t>
      </w:r>
      <w:r>
        <w:tab/>
      </w:r>
      <w:r>
        <w:t>16:00</w:t>
      </w:r>
      <w:r>
        <w:tab/>
      </w:r>
      <w:r>
        <w:t>KK Hilton Sezimák C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14.11.19</w:t>
      </w:r>
      <w:r>
        <w:tab/>
      </w:r>
      <w:r>
        <w:t>čt</w:t>
      </w:r>
      <w:r>
        <w:tab/>
      </w:r>
      <w:r>
        <w:t>16:30</w:t>
      </w:r>
      <w:r>
        <w:tab/>
      </w:r>
      <w:r>
        <w:t>TJ Sokol Chýnov B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KK Hilton Sezimák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28.11.19</w:t>
      </w:r>
      <w:r>
        <w:tab/>
      </w:r>
      <w:r>
        <w:t>čt</w:t>
      </w:r>
      <w:r>
        <w:tab/>
      </w:r>
      <w:r>
        <w:t>16:00</w:t>
      </w:r>
      <w:r>
        <w:tab/>
      </w:r>
      <w:r>
        <w:t>KK Lokomotiva Tábor C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05.12.19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23.01.20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KK Hilton Sezimák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Lokomotiva Tábor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TJ Sokol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TJ Sokol Chotoviny D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TJ Spartak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19.03.20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Lokomotiva Tábor D</w:t>
      </w:r>
      <w:r>
        <w:t> - TJ Sokol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24.03.20</w:t>
      </w:r>
      <w:r>
        <w:tab/>
      </w:r>
      <w:r>
        <w:t>út</w:t>
      </w:r>
      <w:r>
        <w:tab/>
      </w:r>
      <w:r>
        <w:t>16:15</w:t>
      </w:r>
      <w:r>
        <w:tab/>
      </w:r>
      <w:r>
        <w:t>TJ Spartak Soběslav B - </w:t>
      </w:r>
      <w:r>
        <w:rPr>
          <w:color w:val="00B050"/>
        </w:rPr>
        <w:t>KK Lokomotiva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Hes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728456192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hestom@seznam.cz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Sezimák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hiltonkuzelna@seznam.cz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Ondřej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725514832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z.ondrej@tiscali.cz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Votrubová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733716888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votrubova.martina@seznam.cz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Lišková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722536346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nohejlovci@seznam.cz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Sezimák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Maroušek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jarmilkylar@seznam.cz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Havrankova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731404035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monika.havrankova@centrum.cz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