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I. Hanáková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Hanáková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Sladký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 Dušan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Hanáková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Kříhová Tereza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Štibich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A.Makovcová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Štibich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Hanáková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Hanáková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Makovcová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Kříhová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Hilton Sez. Ústí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19.11.19</w:t>
      </w:r>
      <w:r>
        <w:tab/>
      </w:r>
      <w:r>
        <w:t>út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21.01.20</w:t>
      </w:r>
      <w:r>
        <w:tab/>
      </w:r>
      <w:r>
        <w:t>út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Dynamo Č. Budějovice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Kunžak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Písek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20:15</w:t>
      </w:r>
      <w:r>
        <w:tab/>
      </w:r>
      <w:r>
        <w:t>KK Český Krumlov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Kunžak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D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Loko Č. Budějovice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Dynamo Č. Budějovice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 Č. Budějovice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Č. Budějovice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Dynamo Č. Budějovice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08.10.19</w:t>
      </w:r>
      <w:r>
        <w:tab/>
      </w:r>
      <w:r>
        <w:t>út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Ves u Českých Budějovic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24.09.19</w:t>
      </w:r>
      <w:r>
        <w:tab/>
      </w:r>
      <w:r>
        <w:t>út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KK Český Krumlov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01.10.19</w:t>
      </w:r>
      <w:r>
        <w:tab/>
      </w:r>
      <w:r>
        <w:t>út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KK Český Krumlov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Dynamo Č. Budějovice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18:30</w:t>
      </w:r>
      <w:r>
        <w:tab/>
      </w:r>
      <w:r>
        <w:t>TJ Centropen Dačice D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Nové Hrady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D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20:00</w:t>
      </w:r>
      <w:r>
        <w:tab/>
      </w:r>
      <w:r>
        <w:t>KK Český Krumlov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Chotoviny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Nové Hrady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Centropen Dačice D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604702360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mmikulastik@seznam.cz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725086337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brtniklukas@seznam.cz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Vondruš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725255419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bedrich.vondrus@o2.cz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Č. Budějovice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u Českých Budějovic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Saša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728447100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sasasklenar@seznam.cz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Dudová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776867150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alenadud@centrum.cz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Bedri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777565180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728 267 869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hanskubes@seznam.cz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