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Zlínský krajský přebor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Cibulka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Cibulka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Cibulka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Pavlík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P.DVOŘÁČEK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Zábel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Navrátil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Pavelka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Cibulka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Zábel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METELKA RADIM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Pavlík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Cibulka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Beňo Alois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Dvořáček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Cibulka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Pavlík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Metelka Radim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Cibulka Štefan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Pavlík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Dolák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Ota Adámek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Pavlík Jaroslav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Lubomír Zábel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drzužstev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Pavlík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Beńo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milo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Jaoslav Pavlík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Kramár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NAVRÁTIL KAREL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Pavelka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Jarsolav Pavlík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Gumárny Zubří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Slavia Kroměříž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Camo Slavičín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VKK Vsetín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VKK Vsetín B</w:t>
      </w:r>
      <w:r>
        <w:t> - KK Kroměříž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TJ Kelč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TJ Valašské Meziříčí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KK Camo Slavičín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KC Zlín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SC Bylnice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KK Camo Slavičín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VKK Vsetín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TJ Slavia Kroměříž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TJ Gumárny Zubří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18:15</w:t>
      </w:r>
      <w:r>
        <w:tab/>
      </w:r>
      <w:r>
        <w:t/>
      </w:r>
      <w:r>
        <w:rPr>
          <w:color w:val="00B050"/>
        </w:rPr>
        <w:t>VKK Vsetín B</w:t>
      </w:r>
      <w:r>
        <w:t> - TJ Valašské Meziříčí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Kelč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Camo Slavičín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Kroměříž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Sokol Machová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05.10.19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VKK Vsetín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Slavia Kroměříž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Gumárny Zubří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Valašské Meziříčí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SC Bylnice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VKK Vsetín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Valašské Meziříčí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Camo Slavičín A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KC Zlín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Bojkovice Krons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SC Bylnice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VKK Vsetín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Kroměříž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Valašské Meziříčí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Camo Slavičín A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KC Zlín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Bojkovice Krons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Valašské Meziříčí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Camo Slavičín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Kelč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VKK Vsetín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14.03.20</w:t>
      </w:r>
      <w:r>
        <w:tab/>
      </w:r>
      <w:r>
        <w:t>so</w:t>
      </w:r>
      <w:r>
        <w:tab/>
      </w:r>
      <w:r>
        <w:t>09:30</w:t>
      </w:r>
      <w:r>
        <w:tab/>
      </w:r>
      <w:r>
        <w:t>KK Camo Slavičín A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Slavia Kroměříž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Gumárny Zubří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Valašské Meziříčí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Camo Slavičín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Kelč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Kroměříž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VKK Vsetín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Slavia Kroměříž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07.12.19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Gumárny Zubří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Bojkovice Krons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SC Bylnice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VKK Vsetín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TJ Sokol Machová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Camo Slavičín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04.04.20</w:t>
      </w:r>
      <w:r>
        <w:tab/>
      </w:r>
      <w:r>
        <w:t>so</w:t>
      </w:r>
      <w:r>
        <w:tab/>
      </w:r>
      <w:r>
        <w:t>13:15</w:t>
      </w:r>
      <w:r>
        <w:tab/>
      </w:r>
      <w:r>
        <w:t/>
      </w:r>
      <w:r>
        <w:rPr>
          <w:color w:val="00B050"/>
        </w:rPr>
        <w:t>TJ Valašské Meziříčí B</w:t>
      </w:r>
      <w:r>
        <w:t> - KC Zlín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SC Bylnice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VKK Vsetín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KK Kroměříž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KK Camo Slavičín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07.12.19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KC Zlín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Gumárny Zubří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Valašské Meziříčí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KK Camo Slavičín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Kelč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Valašské Meziříčí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VKK Vsetín C</w:t>
      </w:r>
      <w:r>
        <w:t> - TJ Slavia Kroměříž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VKK Vsetín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Gumárny Zubří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Valašské Meziříčí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KK Camo Slavičín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Kelč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Valašské Meziříčí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KK Kroměříž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Slavia Kroměříž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KC Zlín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TJ Bojkovice Krons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SC Bylnice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VKK Vsetín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14.03.20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KK Camo Slavičín A</w:t>
      </w:r>
      <w:r>
        <w:t> - TJ Sokol Machová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A</w:t>
      </w:r>
      <w:r>
        <w:t> - VKK Vsetín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18.04.20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KK Camo Slavičín A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Slavia Kroměříž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KC Zlín C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TJ Gumárny Zubří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TJ Bojkovice Krons B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KK Kroměříž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SC Bylnice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VKK Vsetín B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TJ Sokol Machová B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30.11.19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VKK Vsetín C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TJ Valašské Meziříčí C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KK Camo Slavičín B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TJ Kelč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TJ Valašské Meziříčí B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Slavia Kroměříž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Slavia Kroměříž</w:t>
      </w:r>
      <w:r>
        <w:t> - KK Camo Slavičín A</w:t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Gumárny Zubří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Camo Slavičín A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Valašské Meziříčí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19.10.19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Camo Slavičín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Kelč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Valašské Meziříčí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Slavia Kroměříž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Kroměříž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Bojkovice Krons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SC Bylnice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VKK Vsetín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Sokol Machová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04.04.20</w:t>
      </w:r>
      <w:r>
        <w:tab/>
      </w:r>
      <w:r>
        <w:t>so</w:t>
      </w:r>
      <w:r>
        <w:tab/>
      </w:r>
      <w:r>
        <w:t>13:15</w:t>
      </w:r>
      <w:r>
        <w:tab/>
      </w:r>
      <w:r>
        <w:t>TJ Valašské Meziříčí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VKK Vsetín C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Gumárny Zubří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VKK Vsetín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TJ Bojkovice Krons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SC Bylnice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VKK Vsetín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TJ Sokol Machová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KK Camo Slavičín A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TJ Slavia Kroměříž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KC Zlín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KK Kroměříž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TJ Valašské Meziříčí C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KK Camo Slavičín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TJ Kelč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Gumárny Zubří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Gumárny Zubří</w:t>
      </w:r>
      <w:r>
        <w:t> - TJ Valašské Meziříčí B</w:t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Bojkovice Krons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Camo Slavičín A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KC Zlín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Valašské Meziříčí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Valašské Meziříčí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09.11.19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Camo Slavičín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Kelč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VKK Vsetín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Slavia Kroměříž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Gumárny Zubří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KK Kroměříž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SC Bylnice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VKK Vsetín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Bojkovice Krons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 B</w:t>
      </w:r>
      <w:r>
        <w:t> - TJ Sokol Machová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VKK Vsetín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TJ Slavia Kroměříž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04.10.19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TJ Sokol Machová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TJ Gumárny Zubří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SC Bylnice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VKK Vsetín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TJ Valašské Meziříčí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KK Camo Slavičín A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15.02.20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KC Zlín C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TJ Bojkovice Krons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KK Kroměříž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KK Camo Slavičín B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TJ Valašské Meziříčí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Valašské Meziříčí C</w:t>
      </w:r>
      <w:r>
        <w:t> - TJ Kelč</w:t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Bylnice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Valašské Meziříčí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Camo Slavičín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Kelč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12.10.19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KC Zlín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Bojkovice Krons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30.11.19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Camo Slavičín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01.02.20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VKK Vsetín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Slavia Kroměříž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Gumárny Zubří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TJ Valašské Meziříčí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KK Kroměříž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18.04.20</w:t>
      </w:r>
      <w:r>
        <w:tab/>
      </w:r>
      <w:r>
        <w:t>so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SC Bylnice</w:t>
      </w:r>
      <w:r>
        <w:t> - VKK Vsetín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Camo Slavičín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06.09.19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Sokol Machová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28.09.19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VKK Vsetín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VKK Vsetín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Slavia Kroměříž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Gumárny Zubří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23.11.19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Valašské Meziříčí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30.11.19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18:15</w:t>
      </w:r>
      <w:r>
        <w:tab/>
      </w:r>
      <w:r>
        <w:t>VKK Vsetín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Kelč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Valašské Meziříčí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15.02.20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KK Camo Slavičín A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29.02.20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KC Zlín C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TJ Bojkovice Krons B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KK Camo Slavičín B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SC Bylnice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18.04.20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KK Camo Slavičín B</w:t>
      </w:r>
      <w:r>
        <w:t> - KK Kroměříž</w:t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25.10.19</w:t>
      </w:r>
      <w:r>
        <w:tab/>
      </w:r>
      <w:r>
        <w:t>pá</w:t>
      </w:r>
      <w:r>
        <w:tab/>
      </w:r>
      <w:r>
        <w:t>18:00</w:t>
      </w:r>
      <w:r>
        <w:tab/>
      </w:r>
      <w:r>
        <w:t>VKK Vsetín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KC Zlín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27.09.19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Gumárny Zubří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05.10.19</w:t>
      </w:r>
      <w:r>
        <w:tab/>
      </w:r>
      <w:r>
        <w:t>so</w:t>
      </w:r>
      <w:r>
        <w:tab/>
      </w:r>
      <w:r>
        <w:t>09:00</w:t>
      </w:r>
      <w:r>
        <w:tab/>
      </w:r>
      <w:r>
        <w:t>TJ Slavia Kroměříž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TJ Slavia Kroměříž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18.10.19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Bojkovice Krons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02.11.19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Valašské Meziříčí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16.11.19</w:t>
      </w:r>
      <w:r>
        <w:tab/>
      </w:r>
      <w:r>
        <w:t>so</w:t>
      </w:r>
      <w:r>
        <w:tab/>
      </w:r>
      <w:r>
        <w:t>10:00</w:t>
      </w:r>
      <w:r>
        <w:tab/>
      </w:r>
      <w:r>
        <w:t>VKK Vsetín C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SC Bylnice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30.11.19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A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06.12.19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KK Camo Slavičín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Slavia Kroměříž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VKK Vsetín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Kelč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16:30</w:t>
      </w:r>
      <w:r>
        <w:tab/>
      </w:r>
      <w:r>
        <w:t>TJ Gumárny Zubří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TJ Gumárny Zubří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Sokol Machová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TJ Valašské Meziříčí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16:00</w:t>
      </w:r>
      <w:r>
        <w:tab/>
      </w:r>
      <w:r>
        <w:t>TJ Valašské Meziříčí C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TJ Valašské Meziříčí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VKK Vsetín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28.03.20</w:t>
      </w:r>
      <w:r>
        <w:tab/>
      </w:r>
      <w:r>
        <w:t>so</w:t>
      </w:r>
      <w:r>
        <w:tab/>
      </w:r>
      <w:r>
        <w:t>17:30</w:t>
      </w:r>
      <w:r>
        <w:tab/>
      </w:r>
      <w:r>
        <w:t>SC Bylnice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</w:t>
      </w:r>
      <w:r>
        <w:t> - KK Camo Slavičín A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18.04.20</w:t>
      </w:r>
      <w:r>
        <w:tab/>
      </w:r>
      <w:r>
        <w:t>so</w:t>
      </w:r>
      <w:r>
        <w:tab/>
      </w:r>
      <w:r>
        <w:t>16:00</w:t>
      </w:r>
      <w:r>
        <w:tab/>
      </w:r>
      <w:r>
        <w:t>KK Camo Slavičín B - </w:t>
      </w:r>
      <w:r>
        <w:rPr>
          <w:color w:val="00B050"/>
        </w:rPr>
        <w:t>KK Kroměříž</w:t>
      </w:r>
      <w:r>
        <w:t/>
      </w:r>
      <w:r>
        <w:tab/>
      </w:r>
      <w:r>
        <w:rPr>
          <w:sz w:val="14"/>
          <w:szCs w:val="14"/>
        </w:rPr>
        <w:t>KK Slavičín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Spurný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603456386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kuzelky-vs@seznam.cz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Kelč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Kelč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Kelč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43 Kelč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Vybíral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730 943 344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tomas.vybiral2@gmail.com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Vybíral Tomáš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730943344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tomas.vybiral2@gmail.com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Machová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Machová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Machová 186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01 Machová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Margita Fryštacká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739432839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margita.fristacka@email.cz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Měřil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728 085 921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meril.jaromir@centrum.cz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 Matouš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Foltýn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731430944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kuzelky-vs@seznam.cz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Camo Slavičín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Osvobození 237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21 Slavičín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Tománek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737 663 219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tomanek996@gmail.com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Fojtík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739 060 100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brfa.70@seznam.cz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Slavia Kroměříž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Slavia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Velehradská 507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Tesař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603819069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stavebnipracetesar@seznam.cz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Svatoslav Prachař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721 820 409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kuzelky-slaviakm@centrum.cz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Trochta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739065628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jaratrochta@email.cz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Gumárny Zubří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Gumárny Zubří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Sídlištní 1750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756 54 Zubří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Ludmila Satinská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734 640 096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lidkastastna@seznam.cz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Krůpa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731 478 108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krupa.radim@seznam.cz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Bojkovice Krons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Bojkovice Krons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Tovární 615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687 71 Bojkovice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Lahuta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775167367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lahuta@alboschlenk.cz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Hradský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603 872 642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hradskym@seznam.cz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Volek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607 767 125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volekmikin@seznam.cz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SC Bylnice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sídliště Družba 1218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31 Brumov-Bylnice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Zábel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731764754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zabell@seznam.cz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Struhař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732 739 484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pstruhar@seznam.cz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Camo Slavičín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Osvobození 237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21 Slavičín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Číž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603537279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cizjosef@seznam.cz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Fojtík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739 060 100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brfa.70@seznam.cz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Kroměříž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Kroměříž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Skopalíkova 1661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767 01 Kroměříž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777746012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daniel.mach@email.cz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