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Trostl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Kyrianová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Rozhoň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J.Malovaný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Kyriánová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Janoch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Valhoda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Krajčo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Mihál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Havelka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Cimbálník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Roubek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Tomek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Brtník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Kyriánová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Štibich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Kyriánová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Tomek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03.12.18</w:t>
      </w:r>
      <w:r>
        <w:tab/>
      </w:r>
      <w:r>
        <w:t>po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>KK Lokomotiva Tábor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Blatná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Blatná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Centropen Dačice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G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G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Centropen Dačice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Centropen Dačice G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G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Sokol Slavonice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Slavonice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Kuželky Borovany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České Velenice B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G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03.12.18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Trhové Sviny A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Spartak Trhové Sviny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Chýnov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Sokol Chýnov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Borovany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České Velenice B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B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Kuželky Borovany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KK Lokomotiva Tábor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C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>KK Lokomotiva Tábor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Fezko Strakonice 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TJ Fezko Strakonice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Spartak Trhové Sviny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Blatná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Sokol Chýnov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20:00</w:t>
      </w:r>
      <w:r>
        <w:tab/>
      </w:r>
      <w:r>
        <w:t>TJ Centropen Dačice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Kuželky Borovany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Centropen Dačice G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19:00</w:t>
      </w:r>
      <w:r>
        <w:tab/>
      </w:r>
      <w:r>
        <w:t>TJ Sokol Slavonice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KK Lokomotiva Tábor</w:t>
      </w:r>
      <w:r>
        <w:t> - TJ Fezko Strakonice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Lokomotiva České Velenice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KK Lokomotiva Tábor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Spartak Trhové Sviny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Blatná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Chýnov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Kuželky Borovany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Sokol Slavonice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19:00</w:t>
      </w:r>
      <w:r>
        <w:tab/>
      </w:r>
      <w:r>
        <w:t>TJ Fezko Strakonice 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Lokomotiva Tábor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Koubek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Štibich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605 987 177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lukas.stibich@seznam.cz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Fabešová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736 529 679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kadr.baba@seznam.cz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Cimbálník Karel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606487344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Novotný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Jirkanovotny05@seznam.cz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Ing. Ondok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602689733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vaclav.ondok@seznam.cz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