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Mikuláštík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Horák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Hrůza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A.Makovcová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A.Makovcová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Svacina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Perger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Bláha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Hrůza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Procházková Dobroslava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Švarc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Korecká Jitka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Štěrba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Doktor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T.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Hruza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Němec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 M.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Hanáková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Sez. Ústí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u Čes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Č. Budějovice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Č. Budějovice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Soběslav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Ves u Českých Budějovic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Chotoviny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Nová Ves u Čes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Ves u Čes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Č. Budějovice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Chotoviny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Dynamo Č. Budějovice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Č. Budějovice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Chotoviny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Loko Č.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 Č. Budějovice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KK Hilton Sez. Ústí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Chotoviny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Kunžak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Kunžak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Soběslav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>TJ Jiskra Nová Bystřice B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Soběslav 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Spartak Soběslav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B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B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B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Nová Bystřice B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B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B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B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B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Jiskra Nová Bystřice B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 B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 B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Nová Bystřice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Písek A</w:t>
      </w:r>
      <w:r>
        <w:t> - KK Hilton Sez. Ústí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Písek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Sez. Ústí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21.09.18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Kunžak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12.10.18</w:t>
      </w:r>
      <w:r>
        <w:tab/>
      </w:r>
      <w:r>
        <w:t>pá</w:t>
      </w:r>
      <w:r>
        <w:tab/>
      </w:r>
      <w:r>
        <w:t>17:30</w:t>
      </w:r>
      <w:r>
        <w:tab/>
      </w:r>
      <w:r>
        <w:t>TJ Nová Ves u Čes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KK Český Krumlov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TJ Dynamo Č. Budějovice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Spartak Soběslav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Chotoviny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TJ Loko Č. Budějovice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Písek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07.12.18</w:t>
      </w:r>
      <w:r>
        <w:tab/>
      </w:r>
      <w:r>
        <w:t>pá</w:t>
      </w:r>
      <w:r>
        <w:tab/>
      </w:r>
      <w:r>
        <w:t>17:30</w:t>
      </w:r>
      <w:r>
        <w:tab/>
      </w:r>
      <w:r>
        <w:t>KK Hilton Sez. Ústí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Tatran Lomnice nad Lužnicí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17:30</w:t>
      </w:r>
      <w:r>
        <w:tab/>
      </w:r>
      <w:r>
        <w:t>TJ Kunžak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Nová Ves u Čes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Dynamo Č. Budějovice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22.02.19</w:t>
      </w:r>
      <w:r>
        <w:tab/>
      </w:r>
      <w:r>
        <w:t>pá</w:t>
      </w:r>
      <w:r>
        <w:tab/>
      </w:r>
      <w:r>
        <w:t>17:30</w:t>
      </w:r>
      <w:r>
        <w:tab/>
      </w:r>
      <w:r>
        <w:t>TJ Spartak Soběslav 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Sokol Chotoviny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Jiskra Nová Bystřice B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TJ Loko Č. Budějovice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Písek A - </w:t>
      </w:r>
      <w:r>
        <w:rPr>
          <w:color w:val="00B050"/>
        </w:rPr>
        <w:t>KK Hilton Sez. Ústí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Hilton Sez. Ústí A</w:t>
      </w:r>
      <w:r>
        <w:t> - KK Hilton Sez. Ústí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u Českých Budějovic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Saša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728447100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sasasklenar@seznam.cz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Č. Budějovice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Vondruš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725255419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bedrich.vondrus@o2.cz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604702360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mmikulastik@seznam.cz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Soběslav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Dudová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776867150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alenadud@centrum.cz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Sez. Ústí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Mikuláštík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777167983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mikulastik.michal@seznam.cz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