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Středočeský krajský přebor II. třídy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dtužstev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Kostelec nad Černými lesy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C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02.10.19</w:t>
      </w:r>
      <w:r>
        <w:tab/>
      </w:r>
      <w:r>
        <w:t>st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C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D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12.02.20</w:t>
      </w:r>
      <w:r>
        <w:tab/>
      </w:r>
      <w:r>
        <w:t>st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20.02.20</w:t>
      </w:r>
      <w:r>
        <w:tab/>
      </w:r>
      <w:r>
        <w:t>čt</w:t>
      </w:r>
      <w:r>
        <w:tab/>
      </w:r>
      <w:r>
        <w:t>18:30</w:t>
      </w:r>
      <w:r>
        <w:tab/>
      </w:r>
      <w:r>
        <w:t>Kostelec nČl B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12.03.20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D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Kostelec nČl C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C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C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C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C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C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C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C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C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C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C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08.01.20</w:t>
      </w:r>
      <w:r>
        <w:tab/>
      </w:r>
      <w:r>
        <w:t>st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16.01.20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13.02.20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D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19.02.20</w:t>
      </w:r>
      <w:r>
        <w:tab/>
      </w:r>
      <w:r>
        <w:t>st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27.02.20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19.03.20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D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Brandýs nad Labem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C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D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C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15.01.20</w:t>
      </w:r>
      <w:r>
        <w:tab/>
      </w:r>
      <w:r>
        <w:t>st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20.02.20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D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05.03.20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Kostelec nad Černými lesy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D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C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D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D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C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09.01.20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Kostelec nČl D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D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06.02.20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D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D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Kostelec nČl D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04.03.20</w:t>
      </w:r>
      <w:r>
        <w:tab/>
      </w:r>
      <w:r>
        <w:t>st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D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D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C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D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19:30</w:t>
      </w:r>
      <w:r>
        <w:tab/>
      </w:r>
      <w:r>
        <w:t>Kostelec nČl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02.10.19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C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08.01.20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30.01.20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D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19.03.20</w:t>
      </w:r>
      <w:r>
        <w:tab/>
      </w:r>
      <w:r>
        <w:t>čt</w:t>
      </w:r>
      <w:r>
        <w:tab/>
      </w:r>
      <w:r>
        <w:t>18:30</w:t>
      </w:r>
      <w:r>
        <w:tab/>
      </w:r>
      <w:r>
        <w:t>Kostelec nČl C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Kostelec nad Černými lesy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C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Kostelec nČl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C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16.01.20</w:t>
      </w:r>
      <w:r>
        <w:tab/>
      </w:r>
      <w:r>
        <w:t>čt</w:t>
      </w:r>
      <w:r>
        <w:tab/>
      </w:r>
      <w:r>
        <w:t>18:30</w:t>
      </w:r>
      <w:r>
        <w:tab/>
      </w:r>
      <w:r>
        <w:t>Kostelec nČl D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05.02.20</w:t>
      </w:r>
      <w:r>
        <w:tab/>
      </w:r>
      <w:r>
        <w:t>st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Kostelec nČl B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27.02.20</w:t>
      </w:r>
      <w:r>
        <w:tab/>
      </w:r>
      <w:r>
        <w:t>čt</w:t>
      </w:r>
      <w:r>
        <w:tab/>
      </w:r>
      <w:r>
        <w:t>18:30</w:t>
      </w:r>
      <w:r>
        <w:tab/>
      </w:r>
      <w:r>
        <w:t>Kostelec nČl D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11.03.20</w:t>
      </w:r>
      <w:r>
        <w:tab/>
      </w:r>
      <w:r>
        <w:t>st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Kostelec nad Černými lesy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Kostelec nad Černými lesy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63 Kostelec nad Černými lesy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Zahajský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724 310 978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f.zahajsky@seznam.cz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Palaštuk Petr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776 126 115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palastuk@tiscali.cz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Brandýs nad Labem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Brandýs 1-2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1905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250 01 Brandýs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Fučíková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725 360 018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martina.fucikova@seznam.cz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Křenek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731 180 559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krenek.karel@post.cz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Kostelec nad Černými lesy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Kostelec nad Černými lesy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63 Kostelec nad Černými lesy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Zahajský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724 310 978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michal.brachovec@seznam.cz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Kostelec nad Černými lesy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Kostelec nad Černými lesy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63 Kostelec nad Černými lesy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Kužel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602 879 361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t.kuzel@atelier322.cz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