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25.02.20</w:t>
      </w:r>
      <w:r>
        <w:tab/>
      </w:r>
      <w:r>
        <w:t>út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Rapid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Meteor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Sokol Praha-Vršovice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SK Rapid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ZENTIVA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Praga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SK Žižkov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AC Sparta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VSK ČVUT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Dopravní podniky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Dopravní podniky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KK Slavia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Meteor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D</w:t>
      </w:r>
      <w:r>
        <w:t> - Sokol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Praga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Rapid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>KK Dopravní podniky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AC Sparta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Rapid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ZENTIVA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Meteor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Praga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Sokol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Konstruktiva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Praga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Rapid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Meteor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Slavia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Meteor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Praga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Konstruktiva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Meteor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SK Meteor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Slavia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Praga Praha B</w:t>
      </w:r>
      <w:r>
        <w:t> - AC Sparta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Rapid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Konstruktiva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Meteor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Knap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733 183 029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knappetrik@seznam.cz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