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RI028b1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Žižkov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SK Uhelné sklady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SK Meteor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KK Slavoj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Sokol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Sokol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20.11.19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TJ Slavoj Velké Popovice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TJ Astra Zahradní Město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20.01.20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Žižkov Praha B</w:t>
      </w:r>
      <w:r>
        <w:t> - KK Konstruktiva Praha 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VSK ČVUT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TJ Radlice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SK Uhelné sklady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TJ Kobylisy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TJ Astra Zahradní Město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KK Konstruktiva Praha 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SC Olympia Radotín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VSK ČVUT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SK Žižkov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KK Slavoj Praha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Sokol Rudná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SK Uhelné sklady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Sokol Rudná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TJ Slavoj Velké Popovice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Slavoj Velké Popovice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Žižkov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Uhelné sklady Praha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Slavoj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Sokol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Uhelné sklady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Sokol Rudná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Radlice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Meteor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Astra Zahradní Město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Konstruktiva Praha 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SC Olympia Radotín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VSK ČVUT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VSK ČVUT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SK Meteor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SK Uhelné sklady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TJ Astra Zahradní Město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KK Konstruktiva Praha 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TJ Slavoj Velké Popovice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SK Žižkov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Sokol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Sokol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Sokol Rudná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TJ Slavoj Velké Popovice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SK Žižkov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TJ Kobylisy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SK Uhelné sklady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Sokol Rudná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SK Uhelné sklady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VSK ČVUT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TJ Radlice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SK Meteor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KK Slavoj Praha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KK Konstruktiva Praha 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SC Olympia Radotín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Rudná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VSK ČVUT Praha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TJ Radlice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SK Meteor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KK Slavoj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SK Uhelné sklady Praha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KK Konstruktiva Praha 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Sokol Rudná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TJ Slavoj Velké Popovice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SK Žižkov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TJ Kobylisy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TJ Astra Zahradní Město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 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Sokol Rudná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TJ Slavoj Velké Popovice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04.12.19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SK Žižkov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TJ Kobylisy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TJ Astra Zahradní Město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SK Uhelné sklady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SC Olympia Radotín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VSK ČVUT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TJ Radlice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20.01.20</w:t>
      </w:r>
      <w:r>
        <w:tab/>
      </w:r>
      <w:r>
        <w:t>po</w:t>
      </w:r>
      <w:r>
        <w:tab/>
      </w:r>
      <w:r>
        <w:t>18:00</w:t>
      </w:r>
      <w:r>
        <w:tab/>
      </w:r>
      <w:r>
        <w:t>SK Žižkov Praha B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SK Meteor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KK Slavoj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Sokol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VSK ČVUT Praha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Radlice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Meteor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Slavoj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Sokol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Konstruktiva Praha 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Uhelné sklady Praha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Sokol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Slavoj Velké Popovice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Žižkov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Astra Zahradní Město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10.04.20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Konstruktiva Praha 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Sokol Rudná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Slavoj Velké Popovice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Žižkov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Kobylisy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Astra Zahradní Město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Sokol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VSK ČVUT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Radlice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Meteor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Slavoj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16.03.20</w:t>
      </w:r>
      <w:r>
        <w:tab/>
      </w:r>
      <w:r>
        <w:t>po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Rudná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Sokol Rudná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05.12.19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VSK ČVUT Praha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TJ Radlice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SK Meteor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KK Slavoj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TJ Astra Zahradní Město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KK Konstruktiva Praha 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SK Uhelné sklady Praha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TJ Slavoj Velké Popovice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SK Žižkov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TJ Kobylisy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TJ Astra Zahradní Město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KK Konstruktiva Praha 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TJ Slavoj Velké Popovice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SK Žižkov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KK Slavoj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Sokol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Sokol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SK Uhelné sklady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SK Meteor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Velké Popovice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21.10.19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KK Slavoj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Sokol Rudná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SK Uhelné sklady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Sokol Rudná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TJ Radlice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20.11.19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SK Meteor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TJ Kobylisy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TJ Astra Zahradní Město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KK Konstruktiva Praha 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SC Olympia Radotín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VSK ČVUT Praha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SK Uhelné sklady Praha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SK Žižkov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Astra Zahradní Město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04.12.19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Konstruktiva Praha 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VSK ČVUT Praha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Žižkov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Meteor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Slavoj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Sokol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Sokol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Slavoj Velké Popovice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 Praha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SK Uhelné sklady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05.12.19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Sokol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VSK ČVUT Praha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TJ Slavoj Velké Popovice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TJ Radlice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SK Žižkov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SK Meteor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KK Slavoj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TJ Astra Zahradní Město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Sokol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KK Konstruktiva Praha 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Lukáš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602233681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martin.l@email.cz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604563889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lubos.polansky@volny.cz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Fiala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732 859 498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radfia@seznam.cz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Rudná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Kasal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720744757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kasal.pavel@seznam.cz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 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Hybš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hybs@centrum.cz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Školová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724 149 695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dana.skolova@seznam.cz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Rudná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Strnad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776 172 852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strnad67@gmail.com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Vejvoda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adam.vejvoda@seznam.cz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Velké Popovice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Mrzílek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jirkator@email.cz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602 852 098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lutchan@centrum.cz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