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Nepřítomen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Nepřítomen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Nepřítomen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Slavia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PSK Union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Slavoj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Sokol Praha-Vršovice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Uhelné sklady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Sokol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KK Slavoj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Meteor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KK Slavia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PSK Union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Slavia Praha B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Žižkov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TJ Sokol Rudná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Slavoj Praha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Uhelné sklady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Meteor Praha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TJ Kobylisy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Slavia Praha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Uhelné sklady Praha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Konstruktiva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Slavia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Žižkov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Kobylisy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Slavoj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Sokol Praha-Vršovice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Uhelné sklady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Slavia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PSK Union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Slavoj Praha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Uhelné sklady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Meteor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Kobylisy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Slavia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PSK Union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Slavoj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Meteor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Slavia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PSK Union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Sokol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Slavoj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Sokol Praha-Vršovice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Uhelné sklady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Uhelné sklady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KK Slavia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Sokol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Slavoj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Sokol Praha-Vršovice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KK Slavia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PSK Union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Meteor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Slavoj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Meteor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Kobylisy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Slavia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PSK Union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Kobylisy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Žižkov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Uhelné sklady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Uhelné sklady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Konstruktiva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Slavia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PSK Union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Sokol Rudná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Slavoj Praha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Sokol Praha-Vršovice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Praha-Vršovice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Uhelné sklady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Slavoj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Meteor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PSK Union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Slavoj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Meteor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Slavia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PSK Union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Kobylisy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Slavoj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Žižkov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Uhelné sklady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Slavia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PSK Union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Sokol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Slavoj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SK Uhelné sklady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SK Uhelné sklady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Konstruktiva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Slavia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Sokol Rudná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Slavoj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Slavoj Velké Popovice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Sokol Praha-Vršovice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Kobylisy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Slavia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PSK Union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Slavoj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Sokol Praha-Vršovice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Slavia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PSK Union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Slavoj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SK Uhelné sklady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SK Meteor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Slavia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Sokol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Slavoj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Meteor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Slavia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Sokol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Kobylisy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Slavoj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Sokol Praha-Vršovice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Uhelné sklady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Slavia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PSK Union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Slavoj Velké Popovice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Sokol Praha-Vršovice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PSK Union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Sokol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Slavoj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Meteor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Sokol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KK Slavoj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Meteor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KK Slavia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PSK Union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Slavoj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Sokol Praha-Vršovice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Uhelné sklady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Sokol Praha-Vršovice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PSK Union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Sokol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Slavoj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Slavoj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PSK Union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PSK Union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Kruhová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Moravec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petr.moravec@centrum.cz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Anita Nowaková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608 301 637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anowa@seznam.cz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Slavoj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Musil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musil@raj-nemovitosti.cz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Pokorná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604484981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jkucera059@gmail.com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Plachý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723337825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plachy.mirek@seznam.cz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