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Chaloupka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Gütterová Petra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Chaloupka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Gütterová Petra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Chaloupka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Červené Pečky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Červené Pečky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19:00</w:t>
      </w:r>
      <w:r>
        <w:tab/>
      </w:r>
      <w:r>
        <w:t>Kostelec A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 Černými lesy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Kostelec A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>TJ Sparta Kutná Hora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Tehovec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Kolín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SDS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13.03.20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Kolín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 Černými lesy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736 534 301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dusek.milan@seznam.cz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