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Pospěch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Martiník Jaromír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Pospěch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Martiník Jaromír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Martiník Jaromír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Pospěch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Martiník Jaromír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kapitáni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Martiník Jaromír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kapitáni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kapitáni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Martiník Jaromír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Martiník Jaromír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Martiník Jaromír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˝D˝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Nový Jičín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˝D˝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nad Bečvou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˝D˝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VOKD Poruba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15:00</w:t>
      </w:r>
      <w:r>
        <w:tab/>
      </w:r>
      <w:r>
        <w:t>TJ Sokol Dobroslavice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˝D˝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Bílovec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Horní Benešov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˝D˝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˝B˝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˝B˝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15:15</w:t>
      </w:r>
      <w:r>
        <w:tab/>
      </w:r>
      <w:r>
        <w:t>TJ Sokol Dobroslavice ˝A˝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15:00</w:t>
      </w:r>
      <w:r>
        <w:tab/>
      </w:r>
      <w:r>
        <w:t>TJ VOKD Poruba ˝B˝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Unie Hlubina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16:00</w:t>
      </w:r>
      <w:r>
        <w:tab/>
      </w:r>
      <w:r>
        <w:t>TJ Sokol Bohumín ˝C˝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˝B˝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Unie Hlubina ˝D˝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˝C˝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 ˝D˝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 ˝D˝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 ˝D˝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 ˝D˝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 ˝D˝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˝D˝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 ˝D˝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 ˝D˝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 ˝D˝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16:00</w:t>
      </w:r>
      <w:r>
        <w:tab/>
      </w:r>
      <w:r>
        <w:t>TJ Unie Hlubina ˝B˝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˝C˝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˝C˝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˝C˝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˝D˝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Bohumín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˝C˝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˝D˝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Dobroslavice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˝C˝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16:00</w:t>
      </w:r>
      <w:r>
        <w:tab/>
      </w:r>
      <w:r>
        <w:t>TJ Sokol Dobroslavice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16.02.20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˝D˝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Sedlnice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˝D˝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16:00</w:t>
      </w:r>
      <w:r>
        <w:tab/>
      </w:r>
      <w:r>
        <w:t>TJ Unie Hlubina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˝D˝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Černá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736 541 701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optika.cerna@seznam.cz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Janyšková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721 641 524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renata.janyskova@centrum.cz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